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65D" w:rsidRDefault="008A328B" w:rsidP="008945DC">
      <w:pPr>
        <w:jc w:val="center"/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-552450</wp:posOffset>
                </wp:positionV>
                <wp:extent cx="1371600" cy="552450"/>
                <wp:effectExtent l="0" t="0" r="0" b="0"/>
                <wp:wrapNone/>
                <wp:docPr id="292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552450"/>
                          <a:chOff x="0" y="0"/>
                          <a:chExt cx="1143000" cy="552450"/>
                        </a:xfrm>
                      </wpg:grpSpPr>
                      <pic:pic xmlns:pic="http://schemas.openxmlformats.org/drawingml/2006/picture">
                        <pic:nvPicPr>
                          <pic:cNvPr id="2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3340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209550"/>
                            <a:ext cx="800100" cy="342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03C2" w:rsidRDefault="004003C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92" o:spid="_x0000_s1026" style="position:absolute;left:0;text-align:left;margin-left:423pt;margin-top:-43.5pt;width:108pt;height:43.5pt;z-index:251778048;mso-width-relative:margin" coordsize="11430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1143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WCoLEAAAA2wAAAA8AAABkcnMvZG93bnJldi54bWxEj8FqwzAQRO+F/oPYQm6NbB9C4kQxpU2h&#10;kEtr+wM21sZyaq2MpSROv74qFHIcZuYNsykm24sLjb5zrCCdJyCIG6c7bhXU1fvzEoQPyBp7x6Tg&#10;Rh6K7ePDBnPtrvxFlzK0IkLY56jAhDDkUvrGkEU/dwNx9I5utBiiHFupR7xGuO1lliQLabHjuGBw&#10;oFdDzXd5tgr4YJfZPvWnpt59tlV5fDuY049Ss6fpZQ0i0BTu4f/2h1aQreDvS/wB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WCoLEAAAA2wAAAA8AAAAAAAAAAAAAAAAA&#10;nwIAAGRycy9kb3ducmV2LnhtbFBLBQYAAAAABAAEAPcAAACQAwAAAAA=&#10;" filled="t" fillcolor="#c6d0dd [2894]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857;top:2095;width:800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R8f8QA&#10;AADcAAAADwAAAGRycy9kb3ducmV2LnhtbESPS2vCQBSF94L/YbiFbopOzKLE6CglKFhoC0bdXzPX&#10;PMzcCZmppv++Uyi4PJzHx1muB9OKG/WutqxgNo1AEBdW11wqOB62kwSE88gaW8uk4IccrFfj0RJT&#10;be+8p1vuSxFG2KWooPK+S6V0RUUG3dR2xMG72N6gD7Ivpe7xHsZNK+MoepUGaw6ECjvKKiqu+bcJ&#10;3M2QdKfzR9a85y/nJv7i+jNhpZ6fhrcFCE+Df4T/2zutIJ7P4O9MO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EfH/EAAAA3AAAAA8AAAAAAAAAAAAAAAAAmAIAAGRycy9k&#10;b3ducmV2LnhtbFBLBQYAAAAABAAEAPUAAACJAwAAAAA=&#10;" stroked="f">
                  <v:fill opacity="0"/>
                  <v:textbox>
                    <w:txbxContent>
                      <w:p w:rsidR="004003C2" w:rsidRDefault="004003C2"/>
                    </w:txbxContent>
                  </v:textbox>
                </v:shape>
              </v:group>
            </w:pict>
          </mc:Fallback>
        </mc:AlternateContent>
      </w:r>
      <w:r w:rsidR="00C5065D"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6B772F07" wp14:editId="56541D7F">
                <wp:simplePos x="0" y="0"/>
                <wp:positionH relativeFrom="column">
                  <wp:posOffset>-114300</wp:posOffset>
                </wp:positionH>
                <wp:positionV relativeFrom="paragraph">
                  <wp:posOffset>-133350</wp:posOffset>
                </wp:positionV>
                <wp:extent cx="5920740" cy="3638550"/>
                <wp:effectExtent l="0" t="552450" r="0" b="0"/>
                <wp:wrapTight wrapText="bothSides">
                  <wp:wrapPolygon edited="0">
                    <wp:start x="9730" y="-3280"/>
                    <wp:lineTo x="7019" y="-3166"/>
                    <wp:lineTo x="7019" y="-1357"/>
                    <wp:lineTo x="4309" y="-1357"/>
                    <wp:lineTo x="4309" y="452"/>
                    <wp:lineTo x="1529" y="452"/>
                    <wp:lineTo x="1459" y="2375"/>
                    <wp:lineTo x="139" y="4071"/>
                    <wp:lineTo x="139" y="4184"/>
                    <wp:lineTo x="2224" y="5881"/>
                    <wp:lineTo x="2293" y="21487"/>
                    <wp:lineTo x="15429" y="21487"/>
                    <wp:lineTo x="15498" y="20356"/>
                    <wp:lineTo x="21475" y="18547"/>
                    <wp:lineTo x="21475" y="9499"/>
                    <wp:lineTo x="20988" y="9499"/>
                    <wp:lineTo x="20849" y="7690"/>
                    <wp:lineTo x="21475" y="7690"/>
                    <wp:lineTo x="21475" y="4863"/>
                    <wp:lineTo x="20988" y="4071"/>
                    <wp:lineTo x="20432" y="4071"/>
                    <wp:lineTo x="20432" y="2262"/>
                    <wp:lineTo x="18486" y="2262"/>
                    <wp:lineTo x="18486" y="452"/>
                    <wp:lineTo x="16541" y="452"/>
                    <wp:lineTo x="16541" y="-1357"/>
                    <wp:lineTo x="14595" y="-1357"/>
                    <wp:lineTo x="14595" y="-3166"/>
                    <wp:lineTo x="12510" y="-3280"/>
                    <wp:lineTo x="9730" y="-328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0740" cy="3638550"/>
                          <a:chOff x="0" y="0"/>
                          <a:chExt cx="6842236" cy="35052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828675"/>
                            <a:ext cx="4105275" cy="2676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500" y="1685925"/>
                            <a:ext cx="16573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70847">
                            <a:off x="0" y="0"/>
                            <a:ext cx="3400425" cy="352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 rot="1790210">
                            <a:off x="3515545" y="153688"/>
                            <a:ext cx="3326691" cy="59369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03C2" w:rsidRPr="00C5065D" w:rsidRDefault="004003C2" w:rsidP="00C5065D">
                              <w:pPr>
                                <w:rPr>
                                  <w:rFonts w:ascii="Bernard MT Condensed" w:hAnsi="Bernard MT Condensed"/>
                                  <w:color w:val="404040" w:themeColor="text1" w:themeTint="BF"/>
                                  <w:sz w:val="24"/>
                                  <w:szCs w:val="24"/>
                                </w:rPr>
                              </w:pPr>
                              <w:r w:rsidRPr="00C5065D">
                                <w:rPr>
                                  <w:rFonts w:ascii="Bernard MT Condensed" w:hAnsi="Bernard MT Condensed"/>
                                  <w:color w:val="404040" w:themeColor="text1" w:themeTint="BF"/>
                                  <w:sz w:val="24"/>
                                  <w:szCs w:val="24"/>
                                </w:rPr>
                                <w:t xml:space="preserve">51% of young people agreed that there is too much sex, violence and bad language on TV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9" style="position:absolute;left:0;text-align:left;margin-left:-9pt;margin-top:-10.5pt;width:466.2pt;height:286.5pt;z-index:251774976;mso-width-relative:margin;mso-height-relative:margin" coordsize="68422,3505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">
                <v:shape id="Picture 6" o:spid="_x0000_s1030" type="#_x0000_t75" style="position:absolute;left:7620;top:8286;width:41052;height:26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b4WHEAAAA2gAAAA8AAABkcnMvZG93bnJldi54bWxEj91qAjEUhO8LfYdwCt4UzVbBymoUWxR0&#10;hfoL3h42p7uLm5Mlibq+fVMo9HKYmW+Yyaw1tbiR85VlBW+9BARxbnXFhYLTcdkdgfABWWNtmRQ8&#10;yMNs+vw0wVTbO+/pdgiFiBD2KSooQ2hSKX1ekkHfsw1x9L6tMxiidIXUDu8RbmrZT5KhNFhxXCix&#10;oc+S8svhahSs2232vnnNzsuLOw8WH2aus6+dUp2Xdj4GEagN/+G/9korGMLvlXgD5PQ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b4WHEAAAA2gAAAA8AAAAAAAAAAAAAAAAA&#10;nwIAAGRycy9kb3ducmV2LnhtbFBLBQYAAAAABAAEAPcAAACQAwAAAAA=&#10;">
                  <v:imagedata r:id="rId16" o:title=""/>
                  <v:path arrowok="t"/>
                </v:shape>
                <v:shape id="Picture 8" o:spid="_x0000_s1031" type="#_x0000_t75" style="position:absolute;left:51435;top:16859;width:16573;height:14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cc/W7AAAA2gAAAA8AAABkcnMvZG93bnJldi54bWxET90KAUEUvlfeYTrKHbOkpWVISokoi/vT&#10;zrG72Tmz7QzW25sL5fLr+1+sWlOJFzWutKxgNIxAEGdWl5wruF62gxkI55E1VpZJwYccrJbdzgIT&#10;bd98plfqcxFC2CWooPC+TqR0WUEG3dDWxIG728agD7DJpW7wHcJNJcdRFEuDJYeGAmvaFJQ90qdR&#10;8CSKbbUvJ7fHaXY4xnp613xQqt9r13MQnlr/F//cO60gbA1Xwg2Qyy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Lcc/W7AAAA2gAAAA8AAAAAAAAAAAAAAAAAnwIAAGRycy9k&#10;b3ducmV2LnhtbFBLBQYAAAAABAAEAPcAAACHAwAAAAA=&#10;">
                  <v:imagedata r:id="rId17" o:title=""/>
                  <v:path arrowok="t"/>
                </v:shape>
                <v:shape id="Picture 16" o:spid="_x0000_s1032" type="#_x0000_t75" style="position:absolute;width:34004;height:3524;rotation:-145179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Fj53DAAAA2wAAAA8AAABkcnMvZG93bnJldi54bWxET01rwkAQvQv9D8sUvIhuWtSWNKuUQkEU&#10;hNh66G3ITpOQ7Gy6u5r4711B6G0e73Oy9WBacSbna8sKnmYJCOLC6ppLBd9fn9NXED4ga2wtk4IL&#10;eVivHkYZptr2nNP5EEoRQ9inqKAKoUul9EVFBv3MdsSR+7XOYIjQlVI77GO4aeVzkiylwZpjQ4Ud&#10;fVRUNIeTUdDIctsfef73sm0XlOe7ifvZk1Ljx+H9DUSgIfyL7+6NjvOXcPslHi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0WPncMAAADbAAAADwAAAAAAAAAAAAAAAACf&#10;AgAAZHJzL2Rvd25yZXYueG1sUEsFBgAAAAAEAAQA9wAAAI8DAAAAAA==&#10;">
                  <v:imagedata r:id="rId18" o:title=""/>
                  <v:path arrowok="t"/>
                </v:shape>
                <v:shape id="_x0000_s1033" type="#_x0000_t202" style="position:absolute;left:35155;top:1536;width:33267;height:5937;rotation:195538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bRzcQA&#10;AADbAAAADwAAAGRycy9kb3ducmV2LnhtbERPTWsCMRC9F/wPYQQvRbOVtsrWKKWg1INiVfQ6bKab&#10;pZvJuonu6q83hUJv83ifM5m1thQXqn3hWMHTIAFBnDldcK5gv5v3xyB8QNZYOiYFV/Iwm3YeJphq&#10;1/AXXbYhFzGEfYoKTAhVKqXPDFn0A1cRR+7b1RZDhHUudY1NDLelHCbJq7RYcGwwWNGHoexne7YK&#10;Nge/Oq2Wa3OavyxuxyU9NvvntVK9bvv+BiJQG/7Ff+5PHeeP4PeXeI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20c3EAAAA2wAAAA8AAAAAAAAAAAAAAAAAmAIAAGRycy9k&#10;b3ducmV2LnhtbFBLBQYAAAAABAAEAPUAAACJAwAAAAA=&#10;" fillcolor="#f2f2f2 [3052]">
                  <v:textbox>
                    <w:txbxContent>
                      <w:p w:rsidR="004003C2" w:rsidRPr="00C5065D" w:rsidRDefault="004003C2" w:rsidP="00C5065D">
                        <w:pPr>
                          <w:rPr>
                            <w:rFonts w:ascii="Bernard MT Condensed" w:hAnsi="Bernard MT Condensed"/>
                            <w:color w:val="404040" w:themeColor="text1" w:themeTint="BF"/>
                            <w:sz w:val="24"/>
                            <w:szCs w:val="24"/>
                          </w:rPr>
                        </w:pPr>
                        <w:r w:rsidRPr="00C5065D">
                          <w:rPr>
                            <w:rFonts w:ascii="Bernard MT Condensed" w:hAnsi="Bernard MT Condensed"/>
                            <w:color w:val="404040" w:themeColor="text1" w:themeTint="BF"/>
                            <w:sz w:val="24"/>
                            <w:szCs w:val="24"/>
                          </w:rPr>
                          <w:t xml:space="preserve">51% of young people agreed that there is too much sex, violence and bad language on TV  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dt>
      <w:sdtPr>
        <w:id w:val="154042960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2F5897" w:themeColor="text2"/>
          <w:spacing w:val="5"/>
          <w:kern w:val="28"/>
          <w:sz w:val="96"/>
          <w:szCs w:val="56"/>
          <w14:ligatures w14:val="standardContextual"/>
          <w14:cntxtAlts/>
        </w:rPr>
      </w:sdtEndPr>
      <w:sdtContent>
        <w:p w:rsidR="002351E7" w:rsidRDefault="002351E7" w:rsidP="008945DC">
          <w:pPr>
            <w:jc w:val="center"/>
            <w:rPr>
              <w:rFonts w:ascii="Arial" w:hAnsi="Arial" w:cs="Arial"/>
              <w:noProof/>
              <w:sz w:val="20"/>
              <w:szCs w:val="20"/>
              <w:lang w:val="en-NZ" w:eastAsia="en-NZ"/>
            </w:rPr>
          </w:pPr>
        </w:p>
        <w:p w:rsidR="00142C4A" w:rsidRDefault="00142C4A" w:rsidP="008945DC">
          <w:pPr>
            <w:jc w:val="center"/>
            <w:rPr>
              <w:rFonts w:ascii="Arial" w:hAnsi="Arial" w:cs="Arial"/>
              <w:noProof/>
              <w:sz w:val="20"/>
              <w:szCs w:val="20"/>
              <w:lang w:val="en-NZ" w:eastAsia="en-NZ"/>
            </w:rPr>
          </w:pPr>
        </w:p>
        <w:p w:rsidR="00142C4A" w:rsidRDefault="00142C4A" w:rsidP="008945DC">
          <w:pPr>
            <w:jc w:val="center"/>
            <w:rPr>
              <w:rFonts w:ascii="Arial" w:hAnsi="Arial" w:cs="Arial"/>
              <w:noProof/>
              <w:sz w:val="20"/>
              <w:szCs w:val="20"/>
              <w:lang w:val="en-NZ" w:eastAsia="en-NZ"/>
            </w:rPr>
          </w:pPr>
        </w:p>
        <w:p w:rsidR="00142C4A" w:rsidRDefault="00142C4A" w:rsidP="008945DC">
          <w:pPr>
            <w:jc w:val="center"/>
            <w:rPr>
              <w:rFonts w:ascii="Arial" w:hAnsi="Arial" w:cs="Arial"/>
              <w:noProof/>
              <w:sz w:val="20"/>
              <w:szCs w:val="20"/>
              <w:lang w:val="en-NZ" w:eastAsia="en-NZ"/>
            </w:rPr>
          </w:pPr>
        </w:p>
        <w:p w:rsidR="00142C4A" w:rsidRDefault="00142C4A" w:rsidP="008945DC">
          <w:pPr>
            <w:jc w:val="center"/>
            <w:rPr>
              <w:rFonts w:ascii="Arial" w:hAnsi="Arial" w:cs="Arial"/>
              <w:noProof/>
              <w:sz w:val="20"/>
              <w:szCs w:val="20"/>
              <w:lang w:val="en-NZ" w:eastAsia="en-NZ"/>
            </w:rPr>
          </w:pPr>
        </w:p>
        <w:p w:rsidR="00142C4A" w:rsidRDefault="00142C4A" w:rsidP="008945DC">
          <w:pPr>
            <w:jc w:val="center"/>
            <w:rPr>
              <w:rFonts w:ascii="Arial" w:hAnsi="Arial" w:cs="Arial"/>
              <w:noProof/>
              <w:sz w:val="20"/>
              <w:szCs w:val="20"/>
              <w:lang w:val="en-NZ" w:eastAsia="en-NZ"/>
            </w:rPr>
          </w:pPr>
        </w:p>
        <w:p w:rsidR="00142C4A" w:rsidRDefault="00142C4A" w:rsidP="008945DC">
          <w:pPr>
            <w:jc w:val="center"/>
            <w:rPr>
              <w:rFonts w:ascii="Arial" w:hAnsi="Arial" w:cs="Arial"/>
              <w:noProof/>
              <w:sz w:val="20"/>
              <w:szCs w:val="20"/>
              <w:lang w:val="en-NZ" w:eastAsia="en-NZ"/>
            </w:rPr>
          </w:pPr>
        </w:p>
        <w:p w:rsidR="00142C4A" w:rsidRDefault="00142C4A" w:rsidP="008945DC">
          <w:pPr>
            <w:jc w:val="center"/>
          </w:pPr>
        </w:p>
        <w:p w:rsidR="00142C4A" w:rsidRDefault="00142C4A" w:rsidP="008945DC">
          <w:pPr>
            <w:jc w:val="center"/>
          </w:pPr>
        </w:p>
        <w:p w:rsidR="00142C4A" w:rsidRDefault="00142C4A" w:rsidP="008945DC">
          <w:pPr>
            <w:jc w:val="center"/>
          </w:pPr>
        </w:p>
        <w:p w:rsidR="00142C4A" w:rsidRDefault="00142C4A" w:rsidP="008945DC">
          <w:pPr>
            <w:jc w:val="center"/>
          </w:pPr>
        </w:p>
        <w:tbl>
          <w:tblPr>
            <w:tblpPr w:leftFromText="187" w:rightFromText="187" w:bottomFromText="720" w:horzAnchor="page" w:tblpXSpec="center" w:tblpYSpec="bottom"/>
            <w:tblW w:w="4600" w:type="pct"/>
            <w:tblCellMar>
              <w:left w:w="288" w:type="dxa"/>
              <w:right w:w="288" w:type="dxa"/>
            </w:tblCellMar>
            <w:tblLook w:val="04A0" w:firstRow="1" w:lastRow="0" w:firstColumn="1" w:lastColumn="0" w:noHBand="0" w:noVBand="1"/>
          </w:tblPr>
          <w:tblGrid>
            <w:gridCol w:w="9804"/>
          </w:tblGrid>
          <w:tr w:rsidR="002351E7" w:rsidTr="008945DC">
            <w:tc>
              <w:tcPr>
                <w:tcW w:w="9804" w:type="dxa"/>
              </w:tcPr>
              <w:sdt>
                <w:sdtPr>
                  <w:rPr>
                    <w:iCs/>
                    <w:sz w:val="108"/>
                    <w:szCs w:val="108"/>
                    <w:lang w:eastAsia="ko-KR" w:bidi="hi-IN"/>
                    <w14:ligatures w14:val="standard"/>
                    <w14:numForm w14:val="oldStyle"/>
                  </w:rPr>
                  <w:alias w:val="Title"/>
                  <w:id w:val="-308007970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2351E7" w:rsidRDefault="00FC0589" w:rsidP="008945DC">
                    <w:pPr>
                      <w:pStyle w:val="Title"/>
                      <w:jc w:val="center"/>
                      <w:rPr>
                        <w:sz w:val="96"/>
                      </w:rPr>
                    </w:pPr>
                    <w:r>
                      <w:rPr>
                        <w:iCs/>
                        <w:sz w:val="108"/>
                        <w:szCs w:val="108"/>
                        <w:lang w:val="en-NZ" w:eastAsia="ko-KR" w:bidi="hi-IN"/>
                        <w14:ligatures w14:val="standard"/>
                        <w14:numForm w14:val="oldStyle"/>
                      </w:rPr>
                      <w:t>EVALUATION OF STATISTICAL REPORTS</w:t>
                    </w:r>
                  </w:p>
                </w:sdtContent>
              </w:sdt>
            </w:tc>
          </w:tr>
          <w:tr w:rsidR="002351E7">
            <w:tc>
              <w:tcPr>
                <w:tcW w:w="0" w:type="auto"/>
                <w:vAlign w:val="bottom"/>
              </w:tcPr>
              <w:sdt>
                <w:sdtPr>
                  <w:rPr>
                    <w:rFonts w:asciiTheme="majorHAnsi" w:hAnsiTheme="majorHAnsi"/>
                    <w:color w:val="6076B4" w:themeColor="accent1"/>
                    <w:kern w:val="28"/>
                    <w:sz w:val="48"/>
                    <w:szCs w:val="48"/>
                    <w:lang w:eastAsia="ko-KR" w:bidi="hi-IN"/>
                    <w14:ligatures w14:val="standard"/>
                    <w14:numForm w14:val="oldStyle"/>
                  </w:rPr>
                  <w:alias w:val="Subtitle"/>
                  <w:id w:val="758173203"/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Content>
                  <w:p w:rsidR="002351E7" w:rsidRDefault="00B84218" w:rsidP="00C56F56">
                    <w:pPr>
                      <w:pStyle w:val="Subtitle"/>
                      <w:jc w:val="center"/>
                      <w:rPr>
                        <w:sz w:val="36"/>
                        <w:szCs w:val="36"/>
                      </w:rPr>
                    </w:pPr>
                    <w:r>
                      <w:rPr>
                        <w:rFonts w:asciiTheme="majorHAnsi" w:hAnsiTheme="majorHAnsi"/>
                        <w:color w:val="6076B4" w:themeColor="accent1"/>
                        <w:kern w:val="28"/>
                        <w:sz w:val="48"/>
                        <w:szCs w:val="48"/>
                        <w:lang w:eastAsia="ko-KR" w:bidi="hi-IN"/>
                        <w14:ligatures w14:val="standard"/>
                        <w14:numForm w14:val="oldStyle"/>
                      </w:rPr>
                      <w:t xml:space="preserve">Margin of Error and testing claims in </w:t>
                    </w:r>
                    <w:r w:rsidR="00C56F56">
                      <w:rPr>
                        <w:rFonts w:asciiTheme="majorHAnsi" w:hAnsiTheme="majorHAnsi"/>
                        <w:color w:val="6076B4" w:themeColor="accent1"/>
                        <w:kern w:val="28"/>
                        <w:sz w:val="48"/>
                        <w:szCs w:val="48"/>
                        <w:lang w:eastAsia="ko-KR" w:bidi="hi-IN"/>
                        <w14:ligatures w14:val="standard"/>
                        <w14:numForm w14:val="oldStyle"/>
                      </w:rPr>
                      <w:t>the media</w:t>
                    </w:r>
                  </w:p>
                </w:sdtContent>
              </w:sdt>
            </w:tc>
          </w:tr>
          <w:tr w:rsidR="002351E7">
            <w:tc>
              <w:tcPr>
                <w:tcW w:w="0" w:type="auto"/>
                <w:vAlign w:val="bottom"/>
              </w:tcPr>
              <w:p w:rsidR="002351E7" w:rsidRDefault="00D229B3">
                <w:r>
                  <w:t>Dru Rose, Westlake Girls High School under auspices of Department of Statistics, The University of Auckland.</w:t>
                </w:r>
              </w:p>
            </w:tc>
          </w:tr>
          <w:tr w:rsidR="002351E7">
            <w:tc>
              <w:tcPr>
                <w:tcW w:w="0" w:type="auto"/>
                <w:vAlign w:val="bottom"/>
              </w:tcPr>
              <w:sdt>
                <w:sdtPr>
                  <w:rPr>
                    <w:rFonts w:eastAsiaTheme="minorHAnsi"/>
                    <w:color w:val="2F5897" w:themeColor="text2"/>
                    <w:sz w:val="21"/>
                    <w:lang w:eastAsia="ko-KR"/>
                  </w:rPr>
                  <w:alias w:val="Abstract"/>
                  <w:id w:val="553592755"/>
                  <w:dataBinding w:prefixMappings="xmlns:ns0='http://schemas.microsoft.com/office/2006/coverPageProps'" w:xpath="/ns0:CoverPageProperties[1]/ns0:Abstract[1]" w:storeItemID="{55AF091B-3C7A-41E3-B477-F2FDAA23CFDA}"/>
                  <w:text/>
                </w:sdtPr>
                <w:sdtContent>
                  <w:p w:rsidR="002351E7" w:rsidRDefault="00FC0589" w:rsidP="004C56AD">
                    <w:r>
                      <w:rPr>
                        <w:rFonts w:eastAsiaTheme="minorHAnsi"/>
                        <w:color w:val="2F5897" w:themeColor="text2"/>
                        <w:sz w:val="21"/>
                        <w:lang w:val="en-NZ" w:eastAsia="ko-KR"/>
                      </w:rPr>
                      <w:t xml:space="preserve">This unit is </w:t>
                    </w:r>
                    <w:r w:rsidR="00447256">
                      <w:rPr>
                        <w:rFonts w:eastAsiaTheme="minorHAnsi"/>
                        <w:color w:val="2F5897" w:themeColor="text2"/>
                        <w:sz w:val="21"/>
                        <w:lang w:val="en-NZ" w:eastAsia="ko-KR"/>
                      </w:rPr>
                      <w:t>designe</w:t>
                    </w:r>
                    <w:r w:rsidR="004C56AD">
                      <w:rPr>
                        <w:rFonts w:eastAsiaTheme="minorHAnsi"/>
                        <w:color w:val="2F5897" w:themeColor="text2"/>
                        <w:sz w:val="21"/>
                        <w:lang w:val="en-NZ" w:eastAsia="ko-KR"/>
                      </w:rPr>
                      <w:t>d to be taught over a one and a half</w:t>
                    </w:r>
                    <w:r>
                      <w:rPr>
                        <w:rFonts w:eastAsiaTheme="minorHAnsi"/>
                        <w:color w:val="2F5897" w:themeColor="text2"/>
                        <w:sz w:val="21"/>
                        <w:lang w:val="en-NZ" w:eastAsia="ko-KR"/>
                      </w:rPr>
                      <w:t xml:space="preserve"> week period.  A possible teaching plan is given below and associated resources are provided in the Resource Pack. </w:t>
                    </w:r>
                  </w:p>
                </w:sdtContent>
              </w:sdt>
            </w:tc>
          </w:tr>
          <w:tr w:rsidR="002351E7">
            <w:tc>
              <w:tcPr>
                <w:tcW w:w="0" w:type="auto"/>
                <w:vAlign w:val="bottom"/>
              </w:tcPr>
              <w:sdt>
                <w:sdtPr>
                  <w:alias w:val="Title"/>
                  <w:id w:val="598529223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2351E7" w:rsidRPr="00CA34F8" w:rsidRDefault="00FC0589" w:rsidP="00CA34F8">
                    <w:pPr>
                      <w:pStyle w:val="Title"/>
                      <w:rPr>
                        <w:rFonts w:asciiTheme="minorHAnsi" w:eastAsiaTheme="minorEastAsia" w:hAnsiTheme="minorHAnsi" w:cstheme="minorBidi"/>
                        <w:color w:val="auto"/>
                        <w:spacing w:val="0"/>
                        <w:kern w:val="0"/>
                        <w:sz w:val="22"/>
                        <w:szCs w:val="22"/>
                        <w14:ligatures w14:val="none"/>
                        <w14:cntxtAlts w14:val="0"/>
                      </w:rPr>
                    </w:pPr>
                    <w:r>
                      <w:rPr>
                        <w:lang w:val="en-NZ"/>
                      </w:rPr>
                      <w:t>EVALUATION OF STATISTICAL REPORTS</w:t>
                    </w:r>
                  </w:p>
                </w:sdtContent>
              </w:sdt>
            </w:tc>
          </w:tr>
        </w:tbl>
        <w:p w:rsidR="00C56F56" w:rsidRDefault="004003C2" w:rsidP="00C56F56">
          <w:pPr>
            <w:rPr>
              <w:rFonts w:asciiTheme="majorHAnsi" w:eastAsiaTheme="majorEastAsia" w:hAnsiTheme="majorHAnsi" w:cstheme="majorBidi"/>
              <w:color w:val="2F5897" w:themeColor="text2"/>
              <w:spacing w:val="5"/>
              <w:kern w:val="28"/>
              <w:sz w:val="96"/>
              <w:szCs w:val="56"/>
              <w14:ligatures w14:val="standardContextual"/>
              <w14:cntxtAlts/>
            </w:rPr>
          </w:pPr>
          <w:sdt>
            <w:sdtPr>
              <w:alias w:val="Subtitle"/>
              <w:id w:val="-723052804"/>
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<w:text/>
            </w:sdtPr>
            <w:sdtContent>
              <w:r w:rsidR="00C56F56">
                <w:rPr>
                  <w:lang w:val="en-NZ"/>
                </w:rPr>
                <w:t>Margin of Error and testing claims in the media</w:t>
              </w:r>
            </w:sdtContent>
          </w:sdt>
        </w:p>
      </w:sdtContent>
    </w:sdt>
    <w:p w:rsidR="008945DC" w:rsidRDefault="008945DC" w:rsidP="008945DC">
      <w:pPr>
        <w:rPr>
          <w:u w:val="single"/>
        </w:rPr>
      </w:pPr>
      <w:r w:rsidRPr="00260558">
        <w:rPr>
          <w:u w:val="single"/>
        </w:rPr>
        <w:t>UNIT OVERVIEW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4"/>
        <w:gridCol w:w="1724"/>
        <w:gridCol w:w="4111"/>
      </w:tblGrid>
      <w:tr w:rsidR="00C56F56" w:rsidTr="00B61AE2">
        <w:tc>
          <w:tcPr>
            <w:tcW w:w="1004" w:type="dxa"/>
          </w:tcPr>
          <w:p w:rsidR="00760E2D" w:rsidRPr="00260558" w:rsidRDefault="00760E2D" w:rsidP="0038467A">
            <w:r>
              <w:t>Lesson</w:t>
            </w:r>
          </w:p>
        </w:tc>
        <w:tc>
          <w:tcPr>
            <w:tcW w:w="1724" w:type="dxa"/>
          </w:tcPr>
          <w:p w:rsidR="00760E2D" w:rsidRPr="00260558" w:rsidRDefault="00760E2D" w:rsidP="0038467A">
            <w:r>
              <w:t>Topic</w:t>
            </w:r>
          </w:p>
        </w:tc>
        <w:tc>
          <w:tcPr>
            <w:tcW w:w="4111" w:type="dxa"/>
          </w:tcPr>
          <w:p w:rsidR="00760E2D" w:rsidRPr="00260558" w:rsidRDefault="00760E2D" w:rsidP="0038467A">
            <w:r>
              <w:t>Description</w:t>
            </w:r>
          </w:p>
        </w:tc>
      </w:tr>
      <w:tr w:rsidR="00413860" w:rsidTr="002C68AE">
        <w:trPr>
          <w:trHeight w:val="1875"/>
        </w:trPr>
        <w:tc>
          <w:tcPr>
            <w:tcW w:w="1004" w:type="dxa"/>
          </w:tcPr>
          <w:p w:rsidR="00413860" w:rsidRDefault="00413860" w:rsidP="008945DC">
            <w:pPr>
              <w:rPr>
                <w:u w:val="single"/>
              </w:rPr>
            </w:pPr>
            <w:r>
              <w:rPr>
                <w:u w:val="single"/>
              </w:rPr>
              <w:t>1 and 2</w:t>
            </w:r>
          </w:p>
        </w:tc>
        <w:tc>
          <w:tcPr>
            <w:tcW w:w="1724" w:type="dxa"/>
          </w:tcPr>
          <w:p w:rsidR="00413860" w:rsidRPr="00260558" w:rsidRDefault="00413860" w:rsidP="00845705">
            <w:r>
              <w:t>Build the concept of margin of error</w:t>
            </w:r>
          </w:p>
          <w:p w:rsidR="00413860" w:rsidRPr="00260558" w:rsidRDefault="00413860" w:rsidP="008945DC">
            <w:r>
              <w:t>Test claims involving a single poll%</w:t>
            </w:r>
          </w:p>
        </w:tc>
        <w:tc>
          <w:tcPr>
            <w:tcW w:w="4111" w:type="dxa"/>
          </w:tcPr>
          <w:p w:rsidR="00413860" w:rsidRDefault="00413860" w:rsidP="0038467A">
            <w:r>
              <w:t>Concrete activity exploring high variability of a sample proportion</w:t>
            </w:r>
          </w:p>
          <w:p w:rsidR="00413860" w:rsidRPr="00260558" w:rsidRDefault="00413860" w:rsidP="00845705">
            <w:r>
              <w:t xml:space="preserve">Use computer tool to develop 95% CI and the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</m:rad>
                </m:den>
              </m:f>
            </m:oMath>
            <w:r>
              <w:t>“rule of thumb”</w:t>
            </w:r>
          </w:p>
          <w:p w:rsidR="00413860" w:rsidRDefault="00413860" w:rsidP="008945DC">
            <w:r>
              <w:t>Calculating and interpreting 95% CIs</w:t>
            </w:r>
          </w:p>
          <w:p w:rsidR="00413860" w:rsidRPr="00260558" w:rsidRDefault="00413860" w:rsidP="008945DC">
            <w:r>
              <w:t xml:space="preserve">and testing claims </w:t>
            </w:r>
          </w:p>
        </w:tc>
      </w:tr>
      <w:tr w:rsidR="00C56F56" w:rsidTr="00B61AE2">
        <w:tc>
          <w:tcPr>
            <w:tcW w:w="1004" w:type="dxa"/>
          </w:tcPr>
          <w:p w:rsidR="00B61AE2" w:rsidRDefault="00B61AE2" w:rsidP="008945DC">
            <w:pPr>
              <w:rPr>
                <w:u w:val="single"/>
              </w:rPr>
            </w:pPr>
            <w:r>
              <w:rPr>
                <w:u w:val="single"/>
              </w:rPr>
              <w:t>3</w:t>
            </w:r>
          </w:p>
        </w:tc>
        <w:tc>
          <w:tcPr>
            <w:tcW w:w="1724" w:type="dxa"/>
          </w:tcPr>
          <w:p w:rsidR="00B61AE2" w:rsidRDefault="00C56F56" w:rsidP="008945DC">
            <w:r>
              <w:t>Comparison claims within one group</w:t>
            </w:r>
          </w:p>
          <w:p w:rsidR="00C56F56" w:rsidRPr="00B61AE2" w:rsidRDefault="00C56F56" w:rsidP="008945DC"/>
        </w:tc>
        <w:tc>
          <w:tcPr>
            <w:tcW w:w="4111" w:type="dxa"/>
          </w:tcPr>
          <w:p w:rsidR="00B61AE2" w:rsidRDefault="00C56F56" w:rsidP="008945DC">
            <w:r>
              <w:t>2 x MoE rule of thumb</w:t>
            </w:r>
          </w:p>
          <w:p w:rsidR="008E1C13" w:rsidRDefault="006765FC" w:rsidP="008E1C13">
            <w:r>
              <w:t xml:space="preserve">95% CIs for a difference within one group </w:t>
            </w:r>
            <w:r w:rsidR="008E1C13">
              <w:rPr>
                <w:i/>
              </w:rPr>
              <w:t>–</w:t>
            </w:r>
            <w:r w:rsidR="008E1C13" w:rsidRPr="008E1C13">
              <w:t xml:space="preserve">testing </w:t>
            </w:r>
            <w:r w:rsidR="00C56F56" w:rsidRPr="008E1C13">
              <w:t>claims</w:t>
            </w:r>
            <w:r w:rsidRPr="008E1C13">
              <w:t xml:space="preserve"> involving this</w:t>
            </w:r>
            <w:r w:rsidR="008E1C13">
              <w:t>.</w:t>
            </w:r>
            <w:r w:rsidR="008E1C13" w:rsidRPr="008E1C13">
              <w:t xml:space="preserve"> </w:t>
            </w:r>
          </w:p>
          <w:p w:rsidR="00C56F56" w:rsidRPr="006765FC" w:rsidRDefault="00C56F56" w:rsidP="008E1C13"/>
        </w:tc>
      </w:tr>
      <w:tr w:rsidR="00C56F56" w:rsidTr="00B61AE2">
        <w:tc>
          <w:tcPr>
            <w:tcW w:w="1004" w:type="dxa"/>
          </w:tcPr>
          <w:p w:rsidR="00B61AE2" w:rsidRDefault="00B61AE2" w:rsidP="008945DC">
            <w:pPr>
              <w:rPr>
                <w:u w:val="single"/>
              </w:rPr>
            </w:pPr>
            <w:r>
              <w:rPr>
                <w:u w:val="single"/>
              </w:rPr>
              <w:t>4</w:t>
            </w:r>
          </w:p>
        </w:tc>
        <w:tc>
          <w:tcPr>
            <w:tcW w:w="1724" w:type="dxa"/>
          </w:tcPr>
          <w:p w:rsidR="00B61AE2" w:rsidRPr="00B61AE2" w:rsidRDefault="006765FC" w:rsidP="008945DC">
            <w:r>
              <w:t>Comparison claims involving  2 independent groups</w:t>
            </w:r>
          </w:p>
        </w:tc>
        <w:tc>
          <w:tcPr>
            <w:tcW w:w="4111" w:type="dxa"/>
          </w:tcPr>
          <w:p w:rsidR="006765FC" w:rsidRDefault="006765FC" w:rsidP="006765FC">
            <w:r>
              <w:t>Concrete activity</w:t>
            </w:r>
            <w:r w:rsidR="00C213E0">
              <w:t xml:space="preserve"> and </w:t>
            </w:r>
            <w:r>
              <w:t xml:space="preserve">computer tool leading to 1.5 × Av MoE “rule of thumb” Calculate and interpret 95%CIs </w:t>
            </w:r>
          </w:p>
          <w:p w:rsidR="006765FC" w:rsidRPr="00B61AE2" w:rsidRDefault="006765FC" w:rsidP="006765FC">
            <w:r>
              <w:t>Test claims made in media reports</w:t>
            </w:r>
          </w:p>
        </w:tc>
      </w:tr>
      <w:tr w:rsidR="00E12D78" w:rsidTr="00B61AE2">
        <w:tc>
          <w:tcPr>
            <w:tcW w:w="1004" w:type="dxa"/>
          </w:tcPr>
          <w:p w:rsidR="00E12D78" w:rsidRDefault="00E12D78" w:rsidP="008945DC">
            <w:pPr>
              <w:rPr>
                <w:u w:val="single"/>
              </w:rPr>
            </w:pPr>
            <w:r>
              <w:rPr>
                <w:u w:val="single"/>
              </w:rPr>
              <w:t>5</w:t>
            </w:r>
          </w:p>
        </w:tc>
        <w:tc>
          <w:tcPr>
            <w:tcW w:w="1724" w:type="dxa"/>
          </w:tcPr>
          <w:p w:rsidR="00E12D78" w:rsidRDefault="00E12D78" w:rsidP="008945DC">
            <w:r>
              <w:t>Political polls</w:t>
            </w:r>
          </w:p>
        </w:tc>
        <w:tc>
          <w:tcPr>
            <w:tcW w:w="4111" w:type="dxa"/>
          </w:tcPr>
          <w:p w:rsidR="00E12D78" w:rsidRDefault="00E12D78" w:rsidP="008945DC">
            <w:r>
              <w:t>Power-point comparing methodologies</w:t>
            </w:r>
          </w:p>
          <w:p w:rsidR="00E12D78" w:rsidRDefault="00195B8E" w:rsidP="008945DC">
            <w:r>
              <w:t xml:space="preserve">Removal of </w:t>
            </w:r>
            <w:r w:rsidR="00E12D78">
              <w:t xml:space="preserve">the un-decided voters </w:t>
            </w:r>
          </w:p>
          <w:p w:rsidR="00E12D78" w:rsidRDefault="00E12D78" w:rsidP="008945DC">
            <w:r>
              <w:t>Key-Research Poll Activity</w:t>
            </w:r>
          </w:p>
        </w:tc>
      </w:tr>
      <w:tr w:rsidR="00C56F56" w:rsidTr="00B61AE2">
        <w:tc>
          <w:tcPr>
            <w:tcW w:w="1004" w:type="dxa"/>
          </w:tcPr>
          <w:p w:rsidR="00B61AE2" w:rsidRDefault="00E12D78" w:rsidP="008945DC">
            <w:pPr>
              <w:rPr>
                <w:u w:val="single"/>
              </w:rPr>
            </w:pPr>
            <w:r>
              <w:rPr>
                <w:u w:val="single"/>
              </w:rPr>
              <w:t>6</w:t>
            </w:r>
          </w:p>
        </w:tc>
        <w:tc>
          <w:tcPr>
            <w:tcW w:w="1724" w:type="dxa"/>
          </w:tcPr>
          <w:p w:rsidR="00B61AE2" w:rsidRPr="00B61AE2" w:rsidRDefault="006765FC" w:rsidP="008945DC">
            <w:r>
              <w:t>Distinguishing the 3 types of claim</w:t>
            </w:r>
            <w:r w:rsidR="00D06DA6">
              <w:t>. Working with tables.</w:t>
            </w:r>
          </w:p>
        </w:tc>
        <w:tc>
          <w:tcPr>
            <w:tcW w:w="4111" w:type="dxa"/>
          </w:tcPr>
          <w:p w:rsidR="00D06DA6" w:rsidRDefault="00D06DA6" w:rsidP="008945DC">
            <w:r>
              <w:t xml:space="preserve">Flow chart </w:t>
            </w:r>
          </w:p>
          <w:p w:rsidR="00FF2425" w:rsidRPr="00B61AE2" w:rsidRDefault="00D06DA6" w:rsidP="008945DC">
            <w:r>
              <w:t>S</w:t>
            </w:r>
            <w:r w:rsidR="006765FC">
              <w:t>afety of buildings activity</w:t>
            </w:r>
          </w:p>
        </w:tc>
      </w:tr>
      <w:tr w:rsidR="00C56F56" w:rsidTr="00B61AE2">
        <w:tc>
          <w:tcPr>
            <w:tcW w:w="1004" w:type="dxa"/>
          </w:tcPr>
          <w:p w:rsidR="004C56AD" w:rsidRDefault="004C56AD" w:rsidP="008945DC">
            <w:pPr>
              <w:rPr>
                <w:u w:val="single"/>
              </w:rPr>
            </w:pPr>
            <w:r>
              <w:rPr>
                <w:u w:val="single"/>
              </w:rPr>
              <w:t>7</w:t>
            </w:r>
          </w:p>
        </w:tc>
        <w:tc>
          <w:tcPr>
            <w:tcW w:w="1724" w:type="dxa"/>
          </w:tcPr>
          <w:p w:rsidR="004C56AD" w:rsidRDefault="00195B8E" w:rsidP="00CA34F8">
            <w:r>
              <w:t>Summary Practice Activities</w:t>
            </w:r>
          </w:p>
        </w:tc>
        <w:tc>
          <w:tcPr>
            <w:tcW w:w="4111" w:type="dxa"/>
          </w:tcPr>
          <w:p w:rsidR="00195B8E" w:rsidRDefault="00195B8E" w:rsidP="00131C82">
            <w:r>
              <w:t>Herald DigiPoll + worksheet</w:t>
            </w:r>
          </w:p>
          <w:p w:rsidR="004C56AD" w:rsidRDefault="0063081F" w:rsidP="00131C82">
            <w:r>
              <w:t xml:space="preserve">See </w:t>
            </w:r>
            <w:r w:rsidRPr="0063081F">
              <w:rPr>
                <w:b/>
              </w:rPr>
              <w:t xml:space="preserve">new </w:t>
            </w:r>
            <w:r>
              <w:t>NZQA exemplar</w:t>
            </w:r>
          </w:p>
        </w:tc>
      </w:tr>
    </w:tbl>
    <w:p w:rsidR="00274AF6" w:rsidRDefault="00274AF6" w:rsidP="008945DC">
      <w:pPr>
        <w:rPr>
          <w:b/>
        </w:rPr>
      </w:pPr>
    </w:p>
    <w:p w:rsidR="00402452" w:rsidRPr="00274AF6" w:rsidRDefault="00D229B3" w:rsidP="00274AF6">
      <w:pPr>
        <w:rPr>
          <w:b/>
        </w:rPr>
      </w:pPr>
      <w:r w:rsidRPr="00441C25">
        <w:rPr>
          <w:b/>
          <w:noProof/>
          <w:lang w:val="en-NZ" w:eastAsia="en-NZ"/>
        </w:rPr>
        <mc:AlternateContent>
          <mc:Choice Requires="wps">
            <w:drawing>
              <wp:anchor distT="0" distB="0" distL="274320" distR="114300" simplePos="0" relativeHeight="251661312" behindDoc="0" locked="0" layoutInCell="1" allowOverlap="1" wp14:anchorId="273E9005" wp14:editId="2627E649">
                <wp:simplePos x="0" y="0"/>
                <wp:positionH relativeFrom="margin">
                  <wp:posOffset>4629150</wp:posOffset>
                </wp:positionH>
                <wp:positionV relativeFrom="margin">
                  <wp:posOffset>1371600</wp:posOffset>
                </wp:positionV>
                <wp:extent cx="1783080" cy="6705600"/>
                <wp:effectExtent l="0" t="0" r="3810" b="0"/>
                <wp:wrapSquare wrapText="bothSides"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6705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03C2" w:rsidRDefault="004003C2">
                            <w:pPr>
                              <w:pStyle w:val="Heading1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Teaching Notes</w:t>
                            </w:r>
                          </w:p>
                          <w:p w:rsidR="004003C2" w:rsidRDefault="004003C2" w:rsidP="00447256">
                            <w:pPr>
                              <w:spacing w:after="100"/>
                              <w:jc w:val="center"/>
                              <w:rPr>
                                <w:color w:val="6076B4" w:themeColor="accent1"/>
                                <w:sz w:val="20"/>
                              </w:rPr>
                            </w:pPr>
                            <w:r w:rsidRPr="00447256">
                              <w:rPr>
                                <w:color w:val="6076B4" w:themeColor="accent1"/>
                                <w:sz w:val="20"/>
                              </w:rPr>
                              <w:sym w:font="Symbol" w:char="F0B7"/>
                            </w:r>
                            <w:r w:rsidRPr="00447256">
                              <w:rPr>
                                <w:color w:val="6076B4" w:themeColor="accent1"/>
                                <w:sz w:val="20"/>
                              </w:rPr>
                              <w:t xml:space="preserve"> </w:t>
                            </w:r>
                            <w:r w:rsidRPr="00447256">
                              <w:rPr>
                                <w:color w:val="6076B4" w:themeColor="accent1"/>
                                <w:sz w:val="20"/>
                              </w:rPr>
                              <w:sym w:font="Symbol" w:char="F0B7"/>
                            </w:r>
                            <w:r w:rsidRPr="00447256">
                              <w:rPr>
                                <w:color w:val="6076B4" w:themeColor="accent1"/>
                                <w:sz w:val="20"/>
                              </w:rPr>
                              <w:t xml:space="preserve"> </w:t>
                            </w:r>
                            <w:r w:rsidRPr="00447256">
                              <w:rPr>
                                <w:color w:val="6076B4" w:themeColor="accent1"/>
                                <w:sz w:val="20"/>
                              </w:rPr>
                              <w:sym w:font="Symbol" w:char="F0B7"/>
                            </w:r>
                          </w:p>
                          <w:p w:rsidR="004003C2" w:rsidRPr="006176FD" w:rsidRDefault="004003C2" w:rsidP="00F1757B">
                            <w:pPr>
                              <w:rPr>
                                <w:color w:val="002060"/>
                              </w:rPr>
                            </w:pPr>
                          </w:p>
                          <w:p w:rsidR="004003C2" w:rsidRDefault="004003C2" w:rsidP="00F1757B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Default="004003C2" w:rsidP="00F1757B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Default="004003C2" w:rsidP="008E1C13">
                            <w:pPr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Notes about activity objectives will be made in this panel.</w:t>
                            </w:r>
                          </w:p>
                          <w:p w:rsidR="004003C2" w:rsidRDefault="004003C2" w:rsidP="008E1C13">
                            <w:pPr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References to resources used such as power-point slides will be referenced in this panel.</w:t>
                            </w:r>
                          </w:p>
                          <w:p w:rsidR="004003C2" w:rsidRDefault="004003C2" w:rsidP="008E1C13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Default="004003C2" w:rsidP="00F1757B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Default="004003C2" w:rsidP="00F1757B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Default="004003C2" w:rsidP="00F1757B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Pr="00447256" w:rsidRDefault="004003C2" w:rsidP="009E14F7">
                            <w:pPr>
                              <w:spacing w:after="100"/>
                              <w:rPr>
                                <w:color w:val="6076B4" w:themeColor="accen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34" style="position:absolute;margin-left:364.5pt;margin-top:108pt;width:140.4pt;height:528pt;z-index:251661312;visibility:visible;mso-wrap-style:square;mso-width-percent:30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3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" fillcolor="#e4e9ef [3214]" stroked="f" strokeweight="2.25pt">
                <v:fill opacity="55769f"/>
                <v:textbox inset="14.4pt,36pt,14.4pt,10.8pt">
                  <w:txbxContent>
                    <w:p w:rsidR="004003C2" w:rsidRDefault="004003C2">
                      <w:pPr>
                        <w:pStyle w:val="Heading1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Teaching Notes</w:t>
                      </w:r>
                    </w:p>
                    <w:p w:rsidR="004003C2" w:rsidRDefault="004003C2" w:rsidP="00447256">
                      <w:pPr>
                        <w:spacing w:after="100"/>
                        <w:jc w:val="center"/>
                        <w:rPr>
                          <w:color w:val="6076B4" w:themeColor="accent1"/>
                          <w:sz w:val="20"/>
                        </w:rPr>
                      </w:pPr>
                      <w:r w:rsidRPr="00447256">
                        <w:rPr>
                          <w:color w:val="6076B4" w:themeColor="accent1"/>
                          <w:sz w:val="20"/>
                        </w:rPr>
                        <w:sym w:font="Symbol" w:char="F0B7"/>
                      </w:r>
                      <w:r w:rsidRPr="00447256">
                        <w:rPr>
                          <w:color w:val="6076B4" w:themeColor="accent1"/>
                          <w:sz w:val="20"/>
                        </w:rPr>
                        <w:t xml:space="preserve"> </w:t>
                      </w:r>
                      <w:r w:rsidRPr="00447256">
                        <w:rPr>
                          <w:color w:val="6076B4" w:themeColor="accent1"/>
                          <w:sz w:val="20"/>
                        </w:rPr>
                        <w:sym w:font="Symbol" w:char="F0B7"/>
                      </w:r>
                      <w:r w:rsidRPr="00447256">
                        <w:rPr>
                          <w:color w:val="6076B4" w:themeColor="accent1"/>
                          <w:sz w:val="20"/>
                        </w:rPr>
                        <w:t xml:space="preserve"> </w:t>
                      </w:r>
                      <w:r w:rsidRPr="00447256">
                        <w:rPr>
                          <w:color w:val="6076B4" w:themeColor="accent1"/>
                          <w:sz w:val="20"/>
                        </w:rPr>
                        <w:sym w:font="Symbol" w:char="F0B7"/>
                      </w:r>
                    </w:p>
                    <w:p w:rsidR="004003C2" w:rsidRPr="006176FD" w:rsidRDefault="004003C2" w:rsidP="00F1757B">
                      <w:pPr>
                        <w:rPr>
                          <w:color w:val="002060"/>
                        </w:rPr>
                      </w:pPr>
                    </w:p>
                    <w:p w:rsidR="004003C2" w:rsidRDefault="004003C2" w:rsidP="00F1757B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Default="004003C2" w:rsidP="00F1757B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Default="004003C2" w:rsidP="008E1C13">
                      <w:pPr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Notes about activity objectives will be made in this panel.</w:t>
                      </w:r>
                    </w:p>
                    <w:p w:rsidR="004003C2" w:rsidRDefault="004003C2" w:rsidP="008E1C13">
                      <w:pPr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References to resources used such as power-point slides will be referenced in this panel.</w:t>
                      </w:r>
                    </w:p>
                    <w:p w:rsidR="004003C2" w:rsidRDefault="004003C2" w:rsidP="008E1C13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Default="004003C2" w:rsidP="00F1757B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Default="004003C2" w:rsidP="00F1757B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Default="004003C2" w:rsidP="00F1757B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Pr="00447256" w:rsidRDefault="004003C2" w:rsidP="009E14F7">
                      <w:pPr>
                        <w:spacing w:after="100"/>
                        <w:rPr>
                          <w:color w:val="6076B4" w:themeColor="accent1"/>
                          <w:sz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74AF6">
        <w:rPr>
          <w:b/>
        </w:rPr>
        <w:br w:type="page"/>
      </w:r>
    </w:p>
    <w:p w:rsidR="00013001" w:rsidRDefault="00012075" w:rsidP="00FC530D">
      <w:r w:rsidRPr="00A521A3">
        <w:rPr>
          <w:b/>
          <w:noProof/>
          <w:u w:val="single"/>
          <w:lang w:val="en-NZ" w:eastAsia="en-NZ"/>
        </w:rPr>
        <w:lastRenderedPageBreak/>
        <mc:AlternateContent>
          <mc:Choice Requires="wps">
            <w:drawing>
              <wp:anchor distT="0" distB="0" distL="274320" distR="114300" simplePos="0" relativeHeight="251665408" behindDoc="0" locked="0" layoutInCell="1" allowOverlap="1" wp14:anchorId="68611623" wp14:editId="6F9B25C3">
                <wp:simplePos x="0" y="0"/>
                <wp:positionH relativeFrom="margin">
                  <wp:posOffset>4724400</wp:posOffset>
                </wp:positionH>
                <wp:positionV relativeFrom="margin">
                  <wp:posOffset>-9525</wp:posOffset>
                </wp:positionV>
                <wp:extent cx="1783080" cy="8382000"/>
                <wp:effectExtent l="0" t="0" r="3810" b="0"/>
                <wp:wrapSquare wrapText="bothSides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8382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03C2" w:rsidRDefault="004003C2">
                            <w:pPr>
                              <w:pStyle w:val="Heading1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Teaching Notes</w:t>
                            </w:r>
                          </w:p>
                          <w:p w:rsidR="004003C2" w:rsidRDefault="004003C2">
                            <w:pPr>
                              <w:spacing w:after="100"/>
                              <w:jc w:val="center"/>
                              <w:rPr>
                                <w:color w:val="6076B4" w:themeColor="accent1"/>
                              </w:rPr>
                            </w:pP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</w:p>
                          <w:p w:rsidR="004003C2" w:rsidRPr="000A1E9C" w:rsidRDefault="004003C2" w:rsidP="00213582">
                            <w:pPr>
                              <w:spacing w:after="100"/>
                              <w:rPr>
                                <w:i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2060"/>
                                <w:sz w:val="24"/>
                                <w:szCs w:val="24"/>
                              </w:rPr>
                              <w:t xml:space="preserve">Probe current knowledge and thinking. </w:t>
                            </w:r>
                          </w:p>
                          <w:p w:rsidR="004003C2" w:rsidRPr="006176FD" w:rsidRDefault="004003C2" w:rsidP="00031510">
                            <w:pPr>
                              <w:spacing w:after="100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:rsidR="004003C2" w:rsidRDefault="004003C2" w:rsidP="00031510">
                            <w:pPr>
                              <w:spacing w:after="100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:rsidR="004003C2" w:rsidRDefault="004003C2" w:rsidP="00031510">
                            <w:pPr>
                              <w:spacing w:after="100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:rsidR="004003C2" w:rsidRDefault="004003C2" w:rsidP="00031510">
                            <w:pPr>
                              <w:spacing w:after="100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:rsidR="004003C2" w:rsidRPr="006176FD" w:rsidRDefault="004003C2" w:rsidP="00031510">
                            <w:pPr>
                              <w:spacing w:after="100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:rsidR="004003C2" w:rsidRDefault="004003C2" w:rsidP="00031510">
                            <w:pPr>
                              <w:spacing w:after="100"/>
                              <w:rPr>
                                <w:color w:val="6076B4" w:themeColor="accent1"/>
                                <w:sz w:val="20"/>
                                <w:szCs w:val="20"/>
                              </w:rPr>
                            </w:pPr>
                          </w:p>
                          <w:p w:rsidR="004003C2" w:rsidRPr="0030639A" w:rsidRDefault="004003C2" w:rsidP="0030639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00"/>
                              <w:ind w:left="284" w:hanging="284"/>
                              <w:rPr>
                                <w:color w:val="002060"/>
                              </w:rPr>
                            </w:pPr>
                            <w:r w:rsidRPr="0030639A">
                              <w:rPr>
                                <w:color w:val="002060"/>
                              </w:rPr>
                              <w:t>Sample proportions may be a new for students</w:t>
                            </w:r>
                          </w:p>
                          <w:p w:rsidR="004003C2" w:rsidRDefault="004003C2" w:rsidP="00031510">
                            <w:pPr>
                              <w:spacing w:after="100"/>
                              <w:rPr>
                                <w:color w:val="002060"/>
                              </w:rPr>
                            </w:pPr>
                            <w:r w:rsidRPr="0030639A">
                              <w:rPr>
                                <w:color w:val="002060"/>
                              </w:rPr>
                              <w:t>Media us</w:t>
                            </w:r>
                            <w:r>
                              <w:rPr>
                                <w:color w:val="002060"/>
                              </w:rPr>
                              <w:t>e percentages.</w:t>
                            </w:r>
                          </w:p>
                          <w:p w:rsidR="004003C2" w:rsidRPr="009A4A7E" w:rsidRDefault="004003C2" w:rsidP="0030639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00"/>
                              <w:ind w:left="284" w:hanging="284"/>
                              <w:rPr>
                                <w:color w:val="002060"/>
                                <w:sz w:val="22"/>
                              </w:rPr>
                            </w:pPr>
                            <w:r w:rsidRPr="0030639A">
                              <w:rPr>
                                <w:color w:val="002060"/>
                              </w:rPr>
                              <w:t>Always convert proportions to %s- in this topic</w:t>
                            </w:r>
                            <w:r>
                              <w:rPr>
                                <w:color w:val="002060"/>
                              </w:rPr>
                              <w:t>.</w:t>
                            </w:r>
                          </w:p>
                          <w:p w:rsidR="004003C2" w:rsidRDefault="004003C2" w:rsidP="009A4A7E">
                            <w:pPr>
                              <w:spacing w:after="100"/>
                              <w:rPr>
                                <w:color w:val="002060"/>
                              </w:rPr>
                            </w:pPr>
                          </w:p>
                          <w:p w:rsidR="004003C2" w:rsidRPr="001F6184" w:rsidRDefault="004003C2" w:rsidP="009A4A7E">
                            <w:pPr>
                              <w:spacing w:after="100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P</w:t>
                            </w:r>
                            <w:r w:rsidRPr="001F6184">
                              <w:rPr>
                                <w:color w:val="002060"/>
                              </w:rPr>
                              <w:t>oint out higher variability for proportions in 30% to 70% range (bus, walk, motor) and much lower variability for proportions in the 10% and below range (bike, other) and by symmetry for the “90% and over” range.</w:t>
                            </w:r>
                          </w:p>
                          <w:p w:rsidR="004003C2" w:rsidRDefault="004003C2" w:rsidP="009A4A7E">
                            <w:pPr>
                              <w:spacing w:after="100"/>
                              <w:rPr>
                                <w:b/>
                                <w:color w:val="002060"/>
                              </w:rPr>
                            </w:pPr>
                          </w:p>
                          <w:p w:rsidR="004003C2" w:rsidRDefault="004003C2" w:rsidP="009A4A7E">
                            <w:pPr>
                              <w:spacing w:after="100"/>
                              <w:rPr>
                                <w:b/>
                                <w:color w:val="002060"/>
                              </w:rPr>
                            </w:pPr>
                          </w:p>
                          <w:p w:rsidR="004003C2" w:rsidRDefault="004003C2" w:rsidP="009A4A7E">
                            <w:pPr>
                              <w:spacing w:after="100"/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Sampling Error Power-point slides 1 to 4</w:t>
                            </w:r>
                          </w:p>
                          <w:p w:rsidR="004003C2" w:rsidRDefault="004003C2" w:rsidP="009A4A7E">
                            <w:pPr>
                              <w:spacing w:after="100"/>
                              <w:rPr>
                                <w:b/>
                                <w:color w:val="002060"/>
                              </w:rPr>
                            </w:pPr>
                          </w:p>
                          <w:p w:rsidR="004003C2" w:rsidRPr="00263DDD" w:rsidRDefault="004003C2" w:rsidP="00263DDD">
                            <w:pPr>
                              <w:rPr>
                                <w:color w:val="002060"/>
                              </w:rPr>
                            </w:pPr>
                          </w:p>
                          <w:p w:rsidR="004003C2" w:rsidRPr="009A4A7E" w:rsidRDefault="004003C2" w:rsidP="009A4A7E">
                            <w:pPr>
                              <w:spacing w:after="100"/>
                              <w:rPr>
                                <w:b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35" style="position:absolute;margin-left:372pt;margin-top:-.75pt;width:140.4pt;height:660pt;z-index:251665408;visibility:visible;mso-wrap-style:square;mso-width-percent:30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3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" fillcolor="#e4e9ef [3214]" stroked="f" strokeweight="2.25pt">
                <v:fill opacity="55769f"/>
                <v:textbox inset="14.4pt,36pt,14.4pt,10.8pt">
                  <w:txbxContent>
                    <w:p w:rsidR="004003C2" w:rsidRDefault="004003C2">
                      <w:pPr>
                        <w:pStyle w:val="Heading1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Teaching Notes</w:t>
                      </w:r>
                    </w:p>
                    <w:p w:rsidR="004003C2" w:rsidRDefault="004003C2">
                      <w:pPr>
                        <w:spacing w:after="100"/>
                        <w:jc w:val="center"/>
                        <w:rPr>
                          <w:color w:val="6076B4" w:themeColor="accent1"/>
                        </w:rPr>
                      </w:pP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</w:p>
                    <w:p w:rsidR="004003C2" w:rsidRPr="000A1E9C" w:rsidRDefault="004003C2" w:rsidP="00213582">
                      <w:pPr>
                        <w:spacing w:after="100"/>
                        <w:rPr>
                          <w:i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2060"/>
                          <w:sz w:val="24"/>
                          <w:szCs w:val="24"/>
                        </w:rPr>
                        <w:t xml:space="preserve">Probe current knowledge and thinking. </w:t>
                      </w:r>
                    </w:p>
                    <w:p w:rsidR="004003C2" w:rsidRPr="006176FD" w:rsidRDefault="004003C2" w:rsidP="00031510">
                      <w:pPr>
                        <w:spacing w:after="100"/>
                        <w:rPr>
                          <w:color w:val="002060"/>
                          <w:sz w:val="20"/>
                          <w:szCs w:val="20"/>
                        </w:rPr>
                      </w:pPr>
                    </w:p>
                    <w:p w:rsidR="004003C2" w:rsidRDefault="004003C2" w:rsidP="00031510">
                      <w:pPr>
                        <w:spacing w:after="100"/>
                        <w:rPr>
                          <w:color w:val="002060"/>
                          <w:sz w:val="20"/>
                          <w:szCs w:val="20"/>
                        </w:rPr>
                      </w:pPr>
                    </w:p>
                    <w:p w:rsidR="004003C2" w:rsidRDefault="004003C2" w:rsidP="00031510">
                      <w:pPr>
                        <w:spacing w:after="100"/>
                        <w:rPr>
                          <w:color w:val="002060"/>
                          <w:sz w:val="20"/>
                          <w:szCs w:val="20"/>
                        </w:rPr>
                      </w:pPr>
                    </w:p>
                    <w:p w:rsidR="004003C2" w:rsidRDefault="004003C2" w:rsidP="00031510">
                      <w:pPr>
                        <w:spacing w:after="100"/>
                        <w:rPr>
                          <w:color w:val="002060"/>
                          <w:sz w:val="20"/>
                          <w:szCs w:val="20"/>
                        </w:rPr>
                      </w:pPr>
                    </w:p>
                    <w:p w:rsidR="004003C2" w:rsidRPr="006176FD" w:rsidRDefault="004003C2" w:rsidP="00031510">
                      <w:pPr>
                        <w:spacing w:after="100"/>
                        <w:rPr>
                          <w:color w:val="002060"/>
                          <w:sz w:val="20"/>
                          <w:szCs w:val="20"/>
                        </w:rPr>
                      </w:pPr>
                    </w:p>
                    <w:p w:rsidR="004003C2" w:rsidRDefault="004003C2" w:rsidP="00031510">
                      <w:pPr>
                        <w:spacing w:after="100"/>
                        <w:rPr>
                          <w:color w:val="6076B4" w:themeColor="accent1"/>
                          <w:sz w:val="20"/>
                          <w:szCs w:val="20"/>
                        </w:rPr>
                      </w:pPr>
                    </w:p>
                    <w:p w:rsidR="004003C2" w:rsidRPr="0030639A" w:rsidRDefault="004003C2" w:rsidP="0030639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00"/>
                        <w:ind w:left="284" w:hanging="284"/>
                        <w:rPr>
                          <w:color w:val="002060"/>
                        </w:rPr>
                      </w:pPr>
                      <w:r w:rsidRPr="0030639A">
                        <w:rPr>
                          <w:color w:val="002060"/>
                        </w:rPr>
                        <w:t>Sample proportions may be a new for students</w:t>
                      </w:r>
                    </w:p>
                    <w:p w:rsidR="004003C2" w:rsidRDefault="004003C2" w:rsidP="00031510">
                      <w:pPr>
                        <w:spacing w:after="100"/>
                        <w:rPr>
                          <w:color w:val="002060"/>
                        </w:rPr>
                      </w:pPr>
                      <w:r w:rsidRPr="0030639A">
                        <w:rPr>
                          <w:color w:val="002060"/>
                        </w:rPr>
                        <w:t>Media us</w:t>
                      </w:r>
                      <w:r>
                        <w:rPr>
                          <w:color w:val="002060"/>
                        </w:rPr>
                        <w:t>e percentages.</w:t>
                      </w:r>
                    </w:p>
                    <w:p w:rsidR="004003C2" w:rsidRPr="009A4A7E" w:rsidRDefault="004003C2" w:rsidP="0030639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00"/>
                        <w:ind w:left="284" w:hanging="284"/>
                        <w:rPr>
                          <w:color w:val="002060"/>
                          <w:sz w:val="22"/>
                        </w:rPr>
                      </w:pPr>
                      <w:r w:rsidRPr="0030639A">
                        <w:rPr>
                          <w:color w:val="002060"/>
                        </w:rPr>
                        <w:t>Always convert proportions to %s- in this topic</w:t>
                      </w:r>
                      <w:r>
                        <w:rPr>
                          <w:color w:val="002060"/>
                        </w:rPr>
                        <w:t>.</w:t>
                      </w:r>
                    </w:p>
                    <w:p w:rsidR="004003C2" w:rsidRDefault="004003C2" w:rsidP="009A4A7E">
                      <w:pPr>
                        <w:spacing w:after="100"/>
                        <w:rPr>
                          <w:color w:val="002060"/>
                        </w:rPr>
                      </w:pPr>
                    </w:p>
                    <w:p w:rsidR="004003C2" w:rsidRPr="001F6184" w:rsidRDefault="004003C2" w:rsidP="009A4A7E">
                      <w:pPr>
                        <w:spacing w:after="100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P</w:t>
                      </w:r>
                      <w:r w:rsidRPr="001F6184">
                        <w:rPr>
                          <w:color w:val="002060"/>
                        </w:rPr>
                        <w:t>oint out higher variability for proportions in 30% to 70% range (bus, walk, motor) and much lower variability for proportions in the 10% and below range (bike, other) and by symmetry for the “90% and over” range.</w:t>
                      </w:r>
                    </w:p>
                    <w:p w:rsidR="004003C2" w:rsidRDefault="004003C2" w:rsidP="009A4A7E">
                      <w:pPr>
                        <w:spacing w:after="100"/>
                        <w:rPr>
                          <w:b/>
                          <w:color w:val="002060"/>
                        </w:rPr>
                      </w:pPr>
                    </w:p>
                    <w:p w:rsidR="004003C2" w:rsidRDefault="004003C2" w:rsidP="009A4A7E">
                      <w:pPr>
                        <w:spacing w:after="100"/>
                        <w:rPr>
                          <w:b/>
                          <w:color w:val="002060"/>
                        </w:rPr>
                      </w:pPr>
                    </w:p>
                    <w:p w:rsidR="004003C2" w:rsidRDefault="004003C2" w:rsidP="009A4A7E">
                      <w:pPr>
                        <w:spacing w:after="100"/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Sampling Error Power-point slides 1 to 4</w:t>
                      </w:r>
                    </w:p>
                    <w:p w:rsidR="004003C2" w:rsidRDefault="004003C2" w:rsidP="009A4A7E">
                      <w:pPr>
                        <w:spacing w:after="100"/>
                        <w:rPr>
                          <w:b/>
                          <w:color w:val="002060"/>
                        </w:rPr>
                      </w:pPr>
                    </w:p>
                    <w:p w:rsidR="004003C2" w:rsidRPr="00263DDD" w:rsidRDefault="004003C2" w:rsidP="00263DDD">
                      <w:pPr>
                        <w:rPr>
                          <w:color w:val="002060"/>
                        </w:rPr>
                      </w:pPr>
                    </w:p>
                    <w:p w:rsidR="004003C2" w:rsidRPr="009A4A7E" w:rsidRDefault="004003C2" w:rsidP="009A4A7E">
                      <w:pPr>
                        <w:spacing w:after="100"/>
                        <w:rPr>
                          <w:b/>
                          <w:color w:val="00206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A548B5" w:rsidRPr="00A521A3">
        <w:rPr>
          <w:b/>
          <w:sz w:val="28"/>
          <w:szCs w:val="28"/>
          <w:u w:val="single"/>
        </w:rPr>
        <w:t>LESSON</w:t>
      </w:r>
      <w:r w:rsidR="00413860" w:rsidRPr="00A521A3">
        <w:rPr>
          <w:b/>
          <w:sz w:val="28"/>
          <w:szCs w:val="28"/>
          <w:u w:val="single"/>
        </w:rPr>
        <w:t>S</w:t>
      </w:r>
      <w:r w:rsidR="00A548B5" w:rsidRPr="00A521A3">
        <w:rPr>
          <w:b/>
          <w:sz w:val="28"/>
          <w:szCs w:val="28"/>
          <w:u w:val="single"/>
        </w:rPr>
        <w:t xml:space="preserve"> ONE</w:t>
      </w:r>
      <w:r w:rsidR="00FC530D" w:rsidRPr="00A521A3">
        <w:rPr>
          <w:b/>
          <w:sz w:val="28"/>
          <w:szCs w:val="28"/>
          <w:u w:val="single"/>
        </w:rPr>
        <w:t xml:space="preserve"> and TWO</w:t>
      </w:r>
      <w:r w:rsidR="00FC530D">
        <w:rPr>
          <w:b/>
          <w:sz w:val="28"/>
          <w:szCs w:val="28"/>
        </w:rPr>
        <w:t xml:space="preserve"> </w:t>
      </w:r>
      <w:r w:rsidR="00413860">
        <w:rPr>
          <w:sz w:val="28"/>
          <w:szCs w:val="28"/>
        </w:rPr>
        <w:t>(</w:t>
      </w:r>
      <w:r w:rsidR="00413860" w:rsidRPr="00413860">
        <w:t xml:space="preserve">Where to break will depend on </w:t>
      </w:r>
      <w:r w:rsidR="004B732D">
        <w:t>lesson length)</w:t>
      </w:r>
    </w:p>
    <w:p w:rsidR="00FC530D" w:rsidRDefault="00FC530D">
      <w:pPr>
        <w:rPr>
          <w:rFonts w:ascii="Arial" w:hAnsi="Arial" w:cs="Arial"/>
          <w:b/>
          <w:sz w:val="24"/>
          <w:szCs w:val="24"/>
        </w:rPr>
      </w:pPr>
      <w:r w:rsidRPr="00A521A3">
        <w:rPr>
          <w:rFonts w:cstheme="minorHAnsi"/>
          <w:b/>
          <w:sz w:val="24"/>
          <w:szCs w:val="24"/>
          <w:u w:val="single"/>
        </w:rPr>
        <w:t>ACTIVITY 1</w:t>
      </w:r>
      <w:r>
        <w:rPr>
          <w:rFonts w:cstheme="minorHAnsi"/>
          <w:b/>
          <w:sz w:val="24"/>
          <w:szCs w:val="24"/>
        </w:rPr>
        <w:t xml:space="preserve">: </w:t>
      </w:r>
      <w:r w:rsidR="008E1C13">
        <w:t>Read a quick article to provoke the ne</w:t>
      </w:r>
      <w:r>
        <w:t xml:space="preserve">ed to understand Margin of Error </w:t>
      </w:r>
      <w:r w:rsidR="008E1C13">
        <w:rPr>
          <w:rFonts w:cstheme="minorHAnsi"/>
          <w:sz w:val="24"/>
          <w:szCs w:val="24"/>
        </w:rPr>
        <w:t>e.g</w:t>
      </w:r>
      <w:r w:rsidR="008E1C13" w:rsidRPr="007375D5">
        <w:rPr>
          <w:rFonts w:cstheme="minorHAnsi"/>
          <w:b/>
          <w:i/>
          <w:sz w:val="24"/>
          <w:szCs w:val="24"/>
        </w:rPr>
        <w:t xml:space="preserve">. </w:t>
      </w:r>
      <w:r w:rsidR="008E1C13" w:rsidRPr="004067E1">
        <w:rPr>
          <w:rFonts w:ascii="Arial" w:hAnsi="Arial" w:cs="Arial"/>
          <w:b/>
          <w:sz w:val="24"/>
          <w:szCs w:val="24"/>
        </w:rPr>
        <w:t>“Opin</w:t>
      </w:r>
      <w:r w:rsidR="008E1C13">
        <w:rPr>
          <w:rFonts w:ascii="Arial" w:hAnsi="Arial" w:cs="Arial"/>
          <w:b/>
          <w:sz w:val="24"/>
          <w:szCs w:val="24"/>
        </w:rPr>
        <w:t>i</w:t>
      </w:r>
      <w:r w:rsidR="008E1C13" w:rsidRPr="004067E1">
        <w:rPr>
          <w:rFonts w:ascii="Arial" w:hAnsi="Arial" w:cs="Arial"/>
          <w:b/>
          <w:sz w:val="24"/>
          <w:szCs w:val="24"/>
        </w:rPr>
        <w:t>on divided on NZ-US exercises”</w:t>
      </w:r>
      <w:r w:rsidR="009B63B0">
        <w:rPr>
          <w:rFonts w:ascii="Arial" w:hAnsi="Arial" w:cs="Arial"/>
          <w:b/>
          <w:sz w:val="24"/>
          <w:szCs w:val="24"/>
        </w:rPr>
        <w:t xml:space="preserve"> </w:t>
      </w:r>
    </w:p>
    <w:p w:rsidR="009B63B0" w:rsidRPr="00FC530D" w:rsidRDefault="009B63B0">
      <w:r w:rsidRPr="009B63B0">
        <w:rPr>
          <w:rFonts w:ascii="Arial" w:hAnsi="Arial" w:cs="Arial"/>
          <w:i/>
          <w:sz w:val="24"/>
          <w:szCs w:val="24"/>
        </w:rPr>
        <w:t>(A write-on sheet for this is in the Resource Pack</w:t>
      </w:r>
      <w:r w:rsidR="00FC530D">
        <w:rPr>
          <w:rFonts w:ascii="Arial" w:hAnsi="Arial" w:cs="Arial"/>
          <w:i/>
          <w:sz w:val="24"/>
          <w:szCs w:val="24"/>
        </w:rPr>
        <w:t>)</w:t>
      </w:r>
    </w:p>
    <w:p w:rsidR="008E1C13" w:rsidRPr="00B56F78" w:rsidRDefault="008E1C13">
      <w:pPr>
        <w:rPr>
          <w:rFonts w:cstheme="minorHAnsi"/>
          <w:i/>
          <w:color w:val="000000" w:themeColor="text1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reported Margin of Error is </w:t>
      </w:r>
      <w:r w:rsidR="000A1E9C">
        <w:rPr>
          <w:rFonts w:cstheme="minorHAnsi"/>
          <w:sz w:val="24"/>
          <w:szCs w:val="24"/>
        </w:rPr>
        <w:t xml:space="preserve">3.6%. </w:t>
      </w:r>
      <w:r w:rsidR="00127285">
        <w:rPr>
          <w:rFonts w:cstheme="minorHAnsi"/>
          <w:sz w:val="24"/>
          <w:szCs w:val="24"/>
        </w:rPr>
        <w:t>Ask students “</w:t>
      </w:r>
      <w:r w:rsidR="000A1E9C">
        <w:rPr>
          <w:rFonts w:cstheme="minorHAnsi"/>
          <w:sz w:val="24"/>
          <w:szCs w:val="24"/>
        </w:rPr>
        <w:t>What do you think this means?</w:t>
      </w:r>
      <w:r w:rsidR="00127285">
        <w:rPr>
          <w:rFonts w:cstheme="minorHAnsi"/>
          <w:sz w:val="24"/>
          <w:szCs w:val="24"/>
        </w:rPr>
        <w:t>”</w:t>
      </w:r>
      <w:r w:rsidR="000A1E9C">
        <w:rPr>
          <w:rFonts w:cstheme="minorHAnsi"/>
          <w:sz w:val="24"/>
          <w:szCs w:val="24"/>
        </w:rPr>
        <w:t xml:space="preserve"> </w:t>
      </w:r>
      <w:r w:rsidR="00B56F78" w:rsidRPr="00B56F78">
        <w:rPr>
          <w:rFonts w:cstheme="minorHAnsi"/>
          <w:i/>
          <w:color w:val="000000" w:themeColor="text1"/>
          <w:sz w:val="24"/>
          <w:szCs w:val="24"/>
        </w:rPr>
        <w:t>(a student in the trial thought it was like measurement error in Physics)</w:t>
      </w:r>
    </w:p>
    <w:p w:rsidR="000A1E9C" w:rsidRPr="00A521A3" w:rsidRDefault="000A1E9C">
      <w:pPr>
        <w:rPr>
          <w:rFonts w:cstheme="minorHAnsi"/>
          <w:b/>
          <w:sz w:val="24"/>
          <w:szCs w:val="24"/>
          <w:u w:val="single"/>
        </w:rPr>
      </w:pPr>
    </w:p>
    <w:p w:rsidR="000A1E9C" w:rsidRPr="008E1C13" w:rsidRDefault="000A1E9C">
      <w:pPr>
        <w:rPr>
          <w:rFonts w:cstheme="minorHAnsi"/>
          <w:sz w:val="24"/>
          <w:szCs w:val="24"/>
        </w:rPr>
      </w:pPr>
      <w:r w:rsidRPr="00A521A3">
        <w:rPr>
          <w:rFonts w:cstheme="minorHAnsi"/>
          <w:b/>
          <w:sz w:val="24"/>
          <w:szCs w:val="24"/>
          <w:u w:val="single"/>
        </w:rPr>
        <w:t>ACTIVITY 2</w:t>
      </w:r>
      <w:r>
        <w:rPr>
          <w:rFonts w:cstheme="minorHAnsi"/>
          <w:sz w:val="24"/>
          <w:szCs w:val="24"/>
        </w:rPr>
        <w:t xml:space="preserve">: </w:t>
      </w:r>
    </w:p>
    <w:p w:rsidR="000A1E9C" w:rsidRDefault="000A1E9C">
      <w:pPr>
        <w:rPr>
          <w:b/>
        </w:rPr>
      </w:pPr>
      <w:r>
        <w:rPr>
          <w:b/>
        </w:rPr>
        <w:t>A concrete activity to prepare students for the computer visualisation tools.</w:t>
      </w:r>
    </w:p>
    <w:p w:rsidR="000A1E9C" w:rsidRDefault="000A1E9C">
      <w:r>
        <w:rPr>
          <w:b/>
        </w:rPr>
        <w:t xml:space="preserve">Resource: </w:t>
      </w:r>
      <w:r w:rsidRPr="000A1E9C">
        <w:t>Bags of</w:t>
      </w:r>
      <w:r>
        <w:rPr>
          <w:b/>
        </w:rPr>
        <w:t xml:space="preserve"> “KareKare College “ </w:t>
      </w:r>
      <w:r>
        <w:t xml:space="preserve">data cards. </w:t>
      </w:r>
    </w:p>
    <w:p w:rsidR="0030639A" w:rsidRPr="0030639A" w:rsidRDefault="000A1E9C">
      <w:pPr>
        <w:rPr>
          <w:i/>
        </w:rPr>
      </w:pPr>
      <w:r>
        <w:t xml:space="preserve">Each pairs of students takes a </w:t>
      </w:r>
      <w:r w:rsidRPr="0030639A">
        <w:rPr>
          <w:b/>
        </w:rPr>
        <w:t>sample of size 25</w:t>
      </w:r>
      <w:r>
        <w:t xml:space="preserve"> (</w:t>
      </w:r>
      <w:r w:rsidR="0030639A">
        <w:t>×4 gives%) and finds the sample proportion who travel to school by car (</w:t>
      </w:r>
      <w:r w:rsidR="0030639A">
        <w:rPr>
          <w:b/>
        </w:rPr>
        <w:t xml:space="preserve">motor </w:t>
      </w:r>
      <w:r w:rsidR="0030639A">
        <w:rPr>
          <w:i/>
        </w:rPr>
        <w:t>on the cards)</w:t>
      </w:r>
    </w:p>
    <w:p w:rsidR="001F6184" w:rsidRDefault="001F6184">
      <w:pPr>
        <w:rPr>
          <w:i/>
        </w:rPr>
      </w:pPr>
      <w:r w:rsidRPr="001F6184">
        <w:rPr>
          <w:rFonts w:ascii="Times New Roman" w:eastAsia="Calibri" w:hAnsi="Times New Roman" w:cs="Times New Roman"/>
          <w:noProof/>
          <w:sz w:val="24"/>
          <w:szCs w:val="24"/>
          <w:lang w:val="en-NZ" w:eastAsia="en-NZ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E049D02" wp14:editId="02081040">
                <wp:simplePos x="0" y="0"/>
                <wp:positionH relativeFrom="column">
                  <wp:posOffset>428625</wp:posOffset>
                </wp:positionH>
                <wp:positionV relativeFrom="paragraph">
                  <wp:posOffset>991870</wp:posOffset>
                </wp:positionV>
                <wp:extent cx="4038600" cy="2114550"/>
                <wp:effectExtent l="0" t="0" r="0" b="0"/>
                <wp:wrapTopAndBottom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0" cy="2114550"/>
                          <a:chOff x="0" y="0"/>
                          <a:chExt cx="5781675" cy="2266950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5781675" cy="1771650"/>
                            <a:chOff x="0" y="0"/>
                            <a:chExt cx="5781675" cy="1771650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52750" y="38100"/>
                              <a:ext cx="2828925" cy="17240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52725" cy="17716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81175"/>
                            <a:ext cx="578167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03C2" w:rsidRPr="00254A1B" w:rsidRDefault="004003C2" w:rsidP="001F618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Animation showing a decrease in sampling variability with an increase in sample size for categorical data. (Wild, 2009)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" o:spid="_x0000_s1036" style="position:absolute;margin-left:33.75pt;margin-top:78.1pt;width:318pt;height:166.5pt;z-index:251720704;mso-width-relative:margin;mso-height-relative:margin" coordsize="57816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">
                <v:group id="Group 31" o:spid="_x0000_s1037" style="position:absolute;width:57816;height:17716" coordsize="57816,17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Picture 32" o:spid="_x0000_s1038" type="#_x0000_t75" style="position:absolute;left:29527;top:381;width:28289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5AYfEAAAA2wAAAA8AAABkcnMvZG93bnJldi54bWxEj91qAjEUhO8LvkM4Qu80q5Yqq1FELBSK&#10;UH/Q28PmuLuanCyb1F3f3ghCL4eZ+YaZLVprxI1qXzpWMOgnIIgzp0vOFRz2X70JCB+QNRrHpOBO&#10;HhbzztsMU+0a3tJtF3IRIexTVFCEUKVS+qwgi77vKuLonV1tMURZ51LX2ES4NXKYJJ/SYslxocCK&#10;VgVl192fVbAeyJ/jqW1+L6uxqRqzuY4+ZKLUe7ddTkEEasN/+NX+1gpGQ3h+iT9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5AYfEAAAA2wAAAA8AAAAAAAAAAAAAAAAA&#10;nwIAAGRycy9kb3ducmV2LnhtbFBLBQYAAAAABAAEAPcAAACQAwAAAAA=&#10;">
                    <v:imagedata r:id="rId21" o:title=""/>
                    <v:path arrowok="t"/>
                  </v:shape>
                  <v:shape id="Picture 33" o:spid="_x0000_s1039" type="#_x0000_t75" style="position:absolute;width:27527;height:1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CpyvCAAAA2wAAAA8AAABkcnMvZG93bnJldi54bWxEj09rAjEUxO8Fv0N4Qm81+w+pq1FEkJbe&#10;XIvn5+Z1d2nysmyibr99Iwgeh5n5DbPajNaIKw2+c6wgnSUgiGunO24UfB/3b+8gfEDWaByTgj/y&#10;sFlPXlZYanfjA12r0IgIYV+igjaEvpTS1y1Z9DPXE0fvxw0WQ5RDI/WAtwi3RmZJMpcWO44LLfa0&#10;a6n+rS5WQaZN9bVPF+nhePowxXlXdFleKPU6HbdLEIHG8Aw/2p9aQZ7D/Uv8A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AqcrwgAAANsAAAAPAAAAAAAAAAAAAAAAAJ8C&#10;AABkcnMvZG93bnJldi54bWxQSwUGAAAAAAQABAD3AAAAjgMAAAAA&#10;">
                    <v:imagedata r:id="rId22" o:title=""/>
                    <v:path arrowok="t"/>
                  </v:shape>
                </v:group>
                <v:shape id="_x0000_s1040" type="#_x0000_t202" style="position:absolute;top:17811;width:57816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hHs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N4f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voR7BAAAA2wAAAA8AAAAAAAAAAAAAAAAAmAIAAGRycy9kb3du&#10;cmV2LnhtbFBLBQYAAAAABAAEAPUAAACGAwAAAAA=&#10;" stroked="f">
                  <v:textbox>
                    <w:txbxContent>
                      <w:p w:rsidR="004003C2" w:rsidRPr="00254A1B" w:rsidRDefault="004003C2" w:rsidP="001F618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Animation showing a decrease in sampling variability with an increase in sample size for categorical data. (Wild, 2009)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30639A">
        <w:t xml:space="preserve">Collect class results-explore the </w:t>
      </w:r>
      <w:r w:rsidR="0030639A" w:rsidRPr="0030639A">
        <w:rPr>
          <w:b/>
        </w:rPr>
        <w:t>high variability of</w:t>
      </w:r>
      <w:r w:rsidR="0030639A">
        <w:t xml:space="preserve"> </w:t>
      </w:r>
      <w:r w:rsidR="0030639A">
        <w:rPr>
          <w:b/>
        </w:rPr>
        <w:t xml:space="preserve">sample proportions </w:t>
      </w:r>
      <w:r w:rsidR="0030639A">
        <w:rPr>
          <w:i/>
        </w:rPr>
        <w:t>(compared to previ</w:t>
      </w:r>
      <w:r>
        <w:rPr>
          <w:i/>
        </w:rPr>
        <w:t>ous work with means and medians</w:t>
      </w:r>
      <w:r w:rsidR="00127285">
        <w:rPr>
          <w:i/>
        </w:rPr>
        <w:t>)</w:t>
      </w:r>
    </w:p>
    <w:p w:rsidR="001F6184" w:rsidRDefault="001F6184">
      <w:r w:rsidRPr="001F6184">
        <w:rPr>
          <w:b/>
        </w:rPr>
        <w:t>Show</w:t>
      </w:r>
      <w:r w:rsidR="0030639A" w:rsidRPr="001F6184">
        <w:rPr>
          <w:b/>
        </w:rPr>
        <w:t xml:space="preserve"> </w:t>
      </w:r>
      <w:r w:rsidR="0030639A" w:rsidRPr="00B56F78">
        <w:rPr>
          <w:b/>
        </w:rPr>
        <w:t>Wild’s animations</w:t>
      </w:r>
      <w:r w:rsidR="0030639A">
        <w:t>. (see Resource Pack)-</w:t>
      </w:r>
    </w:p>
    <w:p w:rsidR="00FC530D" w:rsidRPr="00683601" w:rsidRDefault="00683601">
      <w:r>
        <w:br w:type="page"/>
      </w:r>
    </w:p>
    <w:p w:rsidR="009A4A7E" w:rsidRPr="00A46099" w:rsidRDefault="001F6184">
      <w:pPr>
        <w:rPr>
          <w:b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274320" distR="114300" simplePos="0" relativeHeight="251667456" behindDoc="0" locked="0" layoutInCell="1" allowOverlap="1" wp14:anchorId="0A641569" wp14:editId="3C960C6D">
                <wp:simplePos x="0" y="0"/>
                <wp:positionH relativeFrom="margin">
                  <wp:posOffset>4857750</wp:posOffset>
                </wp:positionH>
                <wp:positionV relativeFrom="margin">
                  <wp:posOffset>-181610</wp:posOffset>
                </wp:positionV>
                <wp:extent cx="1783080" cy="8372475"/>
                <wp:effectExtent l="0" t="0" r="3810" b="9525"/>
                <wp:wrapSquare wrapText="bothSides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83724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03C2" w:rsidRDefault="004003C2" w:rsidP="00445726">
                            <w:pPr>
                              <w:pStyle w:val="Heading1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Teaching Notes</w:t>
                            </w:r>
                          </w:p>
                          <w:p w:rsidR="004003C2" w:rsidRDefault="004003C2" w:rsidP="00445726">
                            <w:pPr>
                              <w:spacing w:after="100"/>
                              <w:jc w:val="center"/>
                              <w:rPr>
                                <w:color w:val="6076B4" w:themeColor="accent1"/>
                              </w:rPr>
                            </w:pP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</w:p>
                          <w:p w:rsidR="004003C2" w:rsidRPr="00445726" w:rsidRDefault="004003C2" w:rsidP="00445726">
                            <w:pPr>
                              <w:spacing w:after="100"/>
                              <w:rPr>
                                <w:color w:val="6076B4" w:themeColor="accent1"/>
                              </w:rPr>
                            </w:pPr>
                            <w:r w:rsidRPr="00127285">
                              <w:rPr>
                                <w:color w:val="002060"/>
                              </w:rPr>
                              <w:t xml:space="preserve">Use of opaque bags for the sample </w:t>
                            </w:r>
                            <w:r>
                              <w:rPr>
                                <w:color w:val="002060"/>
                              </w:rPr>
                              <w:t xml:space="preserve">helps reinforce the “looking through rippled glass” metaphor for sampling </w:t>
                            </w:r>
                          </w:p>
                          <w:p w:rsidR="004003C2" w:rsidRDefault="004003C2" w:rsidP="00445726">
                            <w:pPr>
                              <w:rPr>
                                <w:b/>
                                <w:color w:val="002060"/>
                              </w:rPr>
                            </w:pPr>
                          </w:p>
                          <w:p w:rsidR="004003C2" w:rsidRDefault="004003C2">
                            <w:pPr>
                              <w:rPr>
                                <w:b/>
                                <w:color w:val="002060"/>
                              </w:rPr>
                            </w:pPr>
                          </w:p>
                          <w:p w:rsidR="004003C2" w:rsidRDefault="004003C2">
                            <w:pPr>
                              <w:rPr>
                                <w:b/>
                                <w:color w:val="002060"/>
                              </w:rPr>
                            </w:pPr>
                          </w:p>
                          <w:p w:rsidR="004003C2" w:rsidRDefault="004003C2">
                            <w:pPr>
                              <w:rPr>
                                <w:b/>
                                <w:color w:val="002060"/>
                              </w:rPr>
                            </w:pPr>
                          </w:p>
                          <w:p w:rsidR="004003C2" w:rsidRDefault="004003C2">
                            <w:pPr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 xml:space="preserve">Use iNZight to </w:t>
                            </w:r>
                            <w:r>
                              <w:rPr>
                                <w:color w:val="002060"/>
                              </w:rPr>
                              <w:t>d</w:t>
                            </w:r>
                            <w:r w:rsidRPr="00263DDD">
                              <w:rPr>
                                <w:color w:val="002060"/>
                              </w:rPr>
                              <w:t xml:space="preserve">evelop the concept of Margin of Error as “half the </w:t>
                            </w:r>
                            <w:r>
                              <w:rPr>
                                <w:color w:val="002060"/>
                              </w:rPr>
                              <w:t>length of a confidence interval”</w:t>
                            </w:r>
                          </w:p>
                          <w:p w:rsidR="004003C2" w:rsidRDefault="004003C2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Default="004003C2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Pr="00A548B5" w:rsidRDefault="004003C2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Ensure students understand that each vertical blue line represents a </w:t>
                            </w:r>
                            <w:r w:rsidRPr="00A548B5">
                              <w:rPr>
                                <w:b/>
                                <w:color w:val="002060"/>
                              </w:rPr>
                              <w:t>re-sample proportion</w:t>
                            </w:r>
                            <w:r>
                              <w:rPr>
                                <w:b/>
                                <w:color w:val="002060"/>
                              </w:rPr>
                              <w:t>.</w:t>
                            </w:r>
                          </w:p>
                          <w:p w:rsidR="004003C2" w:rsidRDefault="004003C2">
                            <w:pPr>
                              <w:rPr>
                                <w:b/>
                                <w:color w:val="002060"/>
                              </w:rPr>
                            </w:pPr>
                          </w:p>
                          <w:p w:rsidR="004003C2" w:rsidRDefault="004003C2">
                            <w:pPr>
                              <w:rPr>
                                <w:b/>
                                <w:color w:val="002060"/>
                              </w:rPr>
                            </w:pPr>
                          </w:p>
                          <w:p w:rsidR="004003C2" w:rsidRDefault="004003C2">
                            <w:pPr>
                              <w:rPr>
                                <w:b/>
                                <w:color w:val="002060"/>
                              </w:rPr>
                            </w:pPr>
                          </w:p>
                          <w:p w:rsidR="004003C2" w:rsidRDefault="004003C2">
                            <w:pPr>
                              <w:rPr>
                                <w:b/>
                                <w:color w:val="002060"/>
                              </w:rPr>
                            </w:pPr>
                          </w:p>
                          <w:p w:rsidR="004003C2" w:rsidRDefault="004003C2">
                            <w:pPr>
                              <w:rPr>
                                <w:b/>
                                <w:color w:val="002060"/>
                              </w:rPr>
                            </w:pPr>
                          </w:p>
                          <w:p w:rsidR="004003C2" w:rsidRDefault="004003C2" w:rsidP="00EC4712">
                            <w:pPr>
                              <w:rPr>
                                <w:color w:val="002060"/>
                              </w:rPr>
                            </w:pPr>
                          </w:p>
                          <w:p w:rsidR="004003C2" w:rsidRPr="006176FD" w:rsidRDefault="004003C2">
                            <w:pPr>
                              <w:rPr>
                                <w:b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41" style="position:absolute;margin-left:382.5pt;margin-top:-14.3pt;width:140.4pt;height:659.25pt;z-index:251667456;visibility:visible;mso-wrap-style:square;mso-width-percent:30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3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" fillcolor="#e4e9ef [3214]" stroked="f" strokeweight="2.25pt">
                <v:fill opacity="55769f"/>
                <v:textbox inset="14.4pt,36pt,14.4pt,10.8pt">
                  <w:txbxContent>
                    <w:p w:rsidR="004003C2" w:rsidRDefault="004003C2" w:rsidP="00445726">
                      <w:pPr>
                        <w:pStyle w:val="Heading1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Teaching Notes</w:t>
                      </w:r>
                    </w:p>
                    <w:p w:rsidR="004003C2" w:rsidRDefault="004003C2" w:rsidP="00445726">
                      <w:pPr>
                        <w:spacing w:after="100"/>
                        <w:jc w:val="center"/>
                        <w:rPr>
                          <w:color w:val="6076B4" w:themeColor="accent1"/>
                        </w:rPr>
                      </w:pP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</w:p>
                    <w:p w:rsidR="004003C2" w:rsidRPr="00445726" w:rsidRDefault="004003C2" w:rsidP="00445726">
                      <w:pPr>
                        <w:spacing w:after="100"/>
                        <w:rPr>
                          <w:color w:val="6076B4" w:themeColor="accent1"/>
                        </w:rPr>
                      </w:pPr>
                      <w:r w:rsidRPr="00127285">
                        <w:rPr>
                          <w:color w:val="002060"/>
                        </w:rPr>
                        <w:t xml:space="preserve">Use of opaque bags for the sample </w:t>
                      </w:r>
                      <w:r>
                        <w:rPr>
                          <w:color w:val="002060"/>
                        </w:rPr>
                        <w:t xml:space="preserve">helps reinforce the “looking through rippled glass” metaphor for sampling </w:t>
                      </w:r>
                    </w:p>
                    <w:p w:rsidR="004003C2" w:rsidRDefault="004003C2" w:rsidP="00445726">
                      <w:pPr>
                        <w:rPr>
                          <w:b/>
                          <w:color w:val="002060"/>
                        </w:rPr>
                      </w:pPr>
                    </w:p>
                    <w:p w:rsidR="004003C2" w:rsidRDefault="004003C2">
                      <w:pPr>
                        <w:rPr>
                          <w:b/>
                          <w:color w:val="002060"/>
                        </w:rPr>
                      </w:pPr>
                    </w:p>
                    <w:p w:rsidR="004003C2" w:rsidRDefault="004003C2">
                      <w:pPr>
                        <w:rPr>
                          <w:b/>
                          <w:color w:val="002060"/>
                        </w:rPr>
                      </w:pPr>
                    </w:p>
                    <w:p w:rsidR="004003C2" w:rsidRDefault="004003C2">
                      <w:pPr>
                        <w:rPr>
                          <w:b/>
                          <w:color w:val="002060"/>
                        </w:rPr>
                      </w:pPr>
                    </w:p>
                    <w:p w:rsidR="004003C2" w:rsidRDefault="004003C2">
                      <w:pPr>
                        <w:rPr>
                          <w:color w:val="2F5897" w:themeColor="text2"/>
                        </w:rPr>
                      </w:pPr>
                      <w:r>
                        <w:rPr>
                          <w:b/>
                          <w:color w:val="002060"/>
                        </w:rPr>
                        <w:t xml:space="preserve">Use iNZight to </w:t>
                      </w:r>
                      <w:r>
                        <w:rPr>
                          <w:color w:val="002060"/>
                        </w:rPr>
                        <w:t>d</w:t>
                      </w:r>
                      <w:r w:rsidRPr="00263DDD">
                        <w:rPr>
                          <w:color w:val="002060"/>
                        </w:rPr>
                        <w:t xml:space="preserve">evelop the concept of Margin of Error as “half the </w:t>
                      </w:r>
                      <w:r>
                        <w:rPr>
                          <w:color w:val="002060"/>
                        </w:rPr>
                        <w:t>length of a confidence interval”</w:t>
                      </w:r>
                    </w:p>
                    <w:p w:rsidR="004003C2" w:rsidRDefault="004003C2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Default="004003C2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Pr="00A548B5" w:rsidRDefault="004003C2">
                      <w:pPr>
                        <w:rPr>
                          <w:b/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Ensure students understand that each vertical blue line represents a </w:t>
                      </w:r>
                      <w:r w:rsidRPr="00A548B5">
                        <w:rPr>
                          <w:b/>
                          <w:color w:val="002060"/>
                        </w:rPr>
                        <w:t>re-sample proportion</w:t>
                      </w:r>
                      <w:r>
                        <w:rPr>
                          <w:b/>
                          <w:color w:val="002060"/>
                        </w:rPr>
                        <w:t>.</w:t>
                      </w:r>
                    </w:p>
                    <w:p w:rsidR="004003C2" w:rsidRDefault="004003C2">
                      <w:pPr>
                        <w:rPr>
                          <w:b/>
                          <w:color w:val="002060"/>
                        </w:rPr>
                      </w:pPr>
                    </w:p>
                    <w:p w:rsidR="004003C2" w:rsidRDefault="004003C2">
                      <w:pPr>
                        <w:rPr>
                          <w:b/>
                          <w:color w:val="002060"/>
                        </w:rPr>
                      </w:pPr>
                    </w:p>
                    <w:p w:rsidR="004003C2" w:rsidRDefault="004003C2">
                      <w:pPr>
                        <w:rPr>
                          <w:b/>
                          <w:color w:val="002060"/>
                        </w:rPr>
                      </w:pPr>
                    </w:p>
                    <w:p w:rsidR="004003C2" w:rsidRDefault="004003C2">
                      <w:pPr>
                        <w:rPr>
                          <w:b/>
                          <w:color w:val="002060"/>
                        </w:rPr>
                      </w:pPr>
                    </w:p>
                    <w:p w:rsidR="004003C2" w:rsidRDefault="004003C2">
                      <w:pPr>
                        <w:rPr>
                          <w:b/>
                          <w:color w:val="002060"/>
                        </w:rPr>
                      </w:pPr>
                    </w:p>
                    <w:p w:rsidR="004003C2" w:rsidRDefault="004003C2" w:rsidP="00EC4712">
                      <w:pPr>
                        <w:rPr>
                          <w:color w:val="002060"/>
                        </w:rPr>
                      </w:pPr>
                    </w:p>
                    <w:p w:rsidR="004003C2" w:rsidRPr="006176FD" w:rsidRDefault="004003C2">
                      <w:pPr>
                        <w:rPr>
                          <w:b/>
                          <w:color w:val="00206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A4A7E">
        <w:rPr>
          <w:b/>
        </w:rPr>
        <w:t xml:space="preserve">Explain </w:t>
      </w:r>
      <w:r w:rsidR="009A4A7E">
        <w:t xml:space="preserve">(or revise) </w:t>
      </w:r>
      <w:r w:rsidR="009A4A7E">
        <w:rPr>
          <w:b/>
        </w:rPr>
        <w:t>bootstrapping</w:t>
      </w:r>
      <w:r w:rsidR="009A4A7E">
        <w:t xml:space="preserve"> (re-sampling from the sample)</w:t>
      </w:r>
    </w:p>
    <w:p w:rsidR="00A46099" w:rsidRPr="00A46099" w:rsidRDefault="00A46099" w:rsidP="00A46099">
      <w:pPr>
        <w:rPr>
          <w:b/>
        </w:rPr>
      </w:pPr>
      <w:r w:rsidRPr="00A46099">
        <w:rPr>
          <w:b/>
        </w:rPr>
        <w:t>Use Sampling Error Power-point slides 1-4</w:t>
      </w:r>
      <w:r>
        <w:rPr>
          <w:b/>
        </w:rPr>
        <w:t>.</w:t>
      </w:r>
    </w:p>
    <w:p w:rsidR="00263DDD" w:rsidRPr="00A46099" w:rsidRDefault="00012075">
      <w:pPr>
        <w:rPr>
          <w:b/>
        </w:rPr>
      </w:pPr>
      <w:r>
        <w:t>The students do as many re-samples (</w:t>
      </w:r>
      <w:r>
        <w:rPr>
          <w:b/>
        </w:rPr>
        <w:t>with replacem</w:t>
      </w:r>
      <w:r w:rsidRPr="00012075">
        <w:rPr>
          <w:b/>
        </w:rPr>
        <w:t>ent</w:t>
      </w:r>
      <w:r>
        <w:t xml:space="preserve">) as needed to be able to follow the procedure in the </w:t>
      </w:r>
      <w:r w:rsidRPr="00012075">
        <w:rPr>
          <w:b/>
        </w:rPr>
        <w:t xml:space="preserve">iNZight </w:t>
      </w:r>
      <w:r>
        <w:rPr>
          <w:b/>
        </w:rPr>
        <w:t>boo</w:t>
      </w:r>
      <w:r w:rsidRPr="00012075">
        <w:rPr>
          <w:b/>
        </w:rPr>
        <w:t>t</w:t>
      </w:r>
      <w:r>
        <w:rPr>
          <w:b/>
        </w:rPr>
        <w:t>s</w:t>
      </w:r>
      <w:r w:rsidRPr="00012075">
        <w:rPr>
          <w:b/>
        </w:rPr>
        <w:t>rapping module</w:t>
      </w:r>
    </w:p>
    <w:p w:rsidR="00127285" w:rsidRDefault="00127285">
      <w:pPr>
        <w:rPr>
          <w:rFonts w:cstheme="minorHAnsi"/>
          <w:b/>
          <w:sz w:val="24"/>
          <w:szCs w:val="24"/>
          <w:u w:val="single"/>
        </w:rPr>
      </w:pPr>
    </w:p>
    <w:p w:rsidR="00B56F78" w:rsidRDefault="00263DDD">
      <w:pPr>
        <w:rPr>
          <w:rFonts w:cstheme="minorHAnsi"/>
          <w:sz w:val="24"/>
          <w:szCs w:val="24"/>
        </w:rPr>
      </w:pPr>
      <w:r w:rsidRPr="00EC4712">
        <w:rPr>
          <w:rFonts w:cstheme="minorHAnsi"/>
          <w:b/>
          <w:sz w:val="24"/>
          <w:szCs w:val="24"/>
          <w:u w:val="single"/>
        </w:rPr>
        <w:t>ACTIVITY 3</w:t>
      </w:r>
      <w:r>
        <w:rPr>
          <w:rFonts w:cstheme="minorHAnsi"/>
          <w:sz w:val="24"/>
          <w:szCs w:val="24"/>
        </w:rPr>
        <w:t xml:space="preserve">: </w:t>
      </w:r>
    </w:p>
    <w:p w:rsidR="00263DDD" w:rsidRPr="00B56F78" w:rsidRDefault="00B56F78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“</w:t>
      </w:r>
      <w:r w:rsidRPr="00B56F78">
        <w:rPr>
          <w:rFonts w:cstheme="minorHAnsi"/>
          <w:b/>
          <w:sz w:val="24"/>
          <w:szCs w:val="24"/>
        </w:rPr>
        <w:t>Developing the concept of a 95% CI and the Margin of Error</w:t>
      </w:r>
      <w:r>
        <w:rPr>
          <w:rFonts w:cstheme="minorHAnsi"/>
          <w:b/>
          <w:sz w:val="24"/>
          <w:szCs w:val="24"/>
        </w:rPr>
        <w:t>”</w:t>
      </w:r>
    </w:p>
    <w:p w:rsidR="00435038" w:rsidRDefault="00012075">
      <w:r>
        <w:t>Now use the iNZight bootstrapping module to repeat t</w:t>
      </w:r>
      <w:r w:rsidR="00A548B5">
        <w:t xml:space="preserve">he </w:t>
      </w:r>
      <w:r w:rsidR="00B56F78">
        <w:t xml:space="preserve">re-sampling </w:t>
      </w:r>
      <w:r w:rsidR="00A548B5">
        <w:t>process</w:t>
      </w:r>
      <w:r w:rsidR="00435038">
        <w:t>:</w:t>
      </w:r>
    </w:p>
    <w:p w:rsidR="00263DDD" w:rsidRDefault="00435038">
      <w:r>
        <w:t>Import</w:t>
      </w:r>
      <w:r w:rsidR="00012075">
        <w:t xml:space="preserve"> the </w:t>
      </w:r>
      <w:r>
        <w:rPr>
          <w:b/>
        </w:rPr>
        <w:t>25 KareKare cards data from</w:t>
      </w:r>
      <w:r w:rsidR="00D61A7B">
        <w:rPr>
          <w:b/>
        </w:rPr>
        <w:t xml:space="preserve"> the Resource Pack</w:t>
      </w:r>
      <w:r>
        <w:t xml:space="preserve"> into the bootstrapping module.</w:t>
      </w:r>
      <w:r w:rsidR="00D61A7B">
        <w:t xml:space="preserve">(You can store this </w:t>
      </w:r>
      <w:r>
        <w:t xml:space="preserve">file </w:t>
      </w:r>
      <w:r w:rsidR="00D61A7B">
        <w:t xml:space="preserve">in the </w:t>
      </w:r>
      <w:r>
        <w:t xml:space="preserve">data folder </w:t>
      </w:r>
      <w:r w:rsidR="00D61A7B">
        <w:t>on your copy of iNZight).</w:t>
      </w:r>
      <w:r w:rsidR="00263DDD">
        <w:t xml:space="preserve"> </w:t>
      </w:r>
    </w:p>
    <w:p w:rsidR="00BA0AD0" w:rsidRDefault="00435038" w:rsidP="00B56F78">
      <w:pPr>
        <w:pStyle w:val="ListParagraph"/>
        <w:numPr>
          <w:ilvl w:val="0"/>
          <w:numId w:val="14"/>
        </w:numPr>
        <w:ind w:left="284" w:hanging="284"/>
      </w:pPr>
      <w:r>
        <w:t>Drag the “</w:t>
      </w:r>
      <w:r w:rsidRPr="00BA0AD0">
        <w:rPr>
          <w:b/>
        </w:rPr>
        <w:t>Travel</w:t>
      </w:r>
      <w:r>
        <w:t xml:space="preserve">” heading into the variable box. </w:t>
      </w:r>
    </w:p>
    <w:p w:rsidR="00435038" w:rsidRDefault="00435038" w:rsidP="00B56F78">
      <w:pPr>
        <w:pStyle w:val="ListParagraph"/>
        <w:numPr>
          <w:ilvl w:val="0"/>
          <w:numId w:val="14"/>
        </w:numPr>
        <w:ind w:left="284" w:hanging="284"/>
      </w:pPr>
      <w:r>
        <w:t>Select “</w:t>
      </w:r>
      <w:r w:rsidRPr="00BA0AD0">
        <w:rPr>
          <w:b/>
        </w:rPr>
        <w:t>Analyse data</w:t>
      </w:r>
      <w:r>
        <w:t>”.</w:t>
      </w:r>
    </w:p>
    <w:p w:rsidR="00B56F78" w:rsidRDefault="00435038" w:rsidP="00B56F78">
      <w:pPr>
        <w:pStyle w:val="ListParagraph"/>
        <w:numPr>
          <w:ilvl w:val="0"/>
          <w:numId w:val="14"/>
        </w:numPr>
        <w:ind w:left="284" w:hanging="284"/>
      </w:pPr>
      <w:r>
        <w:t>Select “motor” as the variable of interest.</w:t>
      </w:r>
    </w:p>
    <w:p w:rsidR="00435038" w:rsidRDefault="00435038" w:rsidP="00B56F78">
      <w:pPr>
        <w:pStyle w:val="ListParagraph"/>
        <w:numPr>
          <w:ilvl w:val="0"/>
          <w:numId w:val="14"/>
        </w:numPr>
        <w:ind w:left="284" w:hanging="284"/>
      </w:pPr>
      <w:r>
        <w:t>Select “</w:t>
      </w:r>
      <w:r w:rsidRPr="00BA0AD0">
        <w:rPr>
          <w:b/>
        </w:rPr>
        <w:t>record my choices</w:t>
      </w:r>
      <w:r>
        <w:t>”</w:t>
      </w:r>
    </w:p>
    <w:p w:rsidR="00435038" w:rsidRDefault="00435038">
      <w:r>
        <w:t xml:space="preserve">Run the re-sampling at </w:t>
      </w:r>
      <w:r w:rsidRPr="00BA0AD0">
        <w:t>least</w:t>
      </w:r>
      <w:r w:rsidRPr="00BA0AD0">
        <w:rPr>
          <w:b/>
        </w:rPr>
        <w:t xml:space="preserve"> once with the “animations” on</w:t>
      </w:r>
      <w:r>
        <w:t xml:space="preserve">, using the </w:t>
      </w:r>
      <w:r w:rsidRPr="00BA0AD0">
        <w:rPr>
          <w:b/>
        </w:rPr>
        <w:t>pause</w:t>
      </w:r>
      <w:r>
        <w:t xml:space="preserve"> to show students how </w:t>
      </w:r>
      <w:r w:rsidR="00FC530D">
        <w:t xml:space="preserve">that </w:t>
      </w:r>
      <w:r>
        <w:t>the same card can be selected several times in the ‘with replacement</w:t>
      </w:r>
      <w:r w:rsidR="00BA0AD0">
        <w:t>’</w:t>
      </w:r>
      <w:r>
        <w:t xml:space="preserve"> sampling procedure. </w:t>
      </w:r>
    </w:p>
    <w:p w:rsidR="00A548B5" w:rsidRPr="00A548B5" w:rsidRDefault="00A548B5">
      <w:pPr>
        <w:rPr>
          <w:b/>
        </w:rPr>
      </w:pPr>
      <w:r>
        <w:t xml:space="preserve">Turn the </w:t>
      </w:r>
      <w:r w:rsidRPr="00BA0AD0">
        <w:rPr>
          <w:b/>
        </w:rPr>
        <w:t>animations off</w:t>
      </w:r>
      <w:r>
        <w:t xml:space="preserve">, and run </w:t>
      </w:r>
      <w:r w:rsidRPr="00BA0AD0">
        <w:rPr>
          <w:b/>
        </w:rPr>
        <w:t>20</w:t>
      </w:r>
      <w:r w:rsidR="006F18E2">
        <w:t xml:space="preserve"> re-samples, </w:t>
      </w:r>
      <w:r>
        <w:t xml:space="preserve">pointing out the horizontal blue band showing the </w:t>
      </w:r>
      <w:r w:rsidRPr="00A548B5">
        <w:rPr>
          <w:b/>
        </w:rPr>
        <w:t>variability in</w:t>
      </w:r>
      <w:r>
        <w:t xml:space="preserve"> </w:t>
      </w:r>
      <w:r>
        <w:rPr>
          <w:b/>
        </w:rPr>
        <w:t>the sample proportions.</w:t>
      </w:r>
    </w:p>
    <w:p w:rsidR="00A548B5" w:rsidRDefault="00A548B5">
      <w:r>
        <w:t xml:space="preserve">Repeat with </w:t>
      </w:r>
      <w:r w:rsidRPr="00BA0AD0">
        <w:rPr>
          <w:b/>
        </w:rPr>
        <w:t>1000</w:t>
      </w:r>
      <w:r w:rsidR="006F18E2">
        <w:t xml:space="preserve"> re-samples</w:t>
      </w:r>
      <w:r w:rsidR="00FC530D">
        <w:t xml:space="preserve"> –point out</w:t>
      </w:r>
      <w:r w:rsidR="00782833">
        <w:t xml:space="preserve"> the long width of the</w:t>
      </w:r>
      <w:r>
        <w:t xml:space="preserve"> band</w:t>
      </w:r>
      <w:r w:rsidR="00FC530D">
        <w:t xml:space="preserve"> of re-sample proportions, reinforcing the high variability of categorical data.</w:t>
      </w:r>
    </w:p>
    <w:p w:rsidR="00435038" w:rsidRDefault="00782833">
      <w:r>
        <w:t>Move on to the “</w:t>
      </w:r>
      <w:r w:rsidRPr="00BA0AD0">
        <w:rPr>
          <w:b/>
        </w:rPr>
        <w:t>bootstrap distribution</w:t>
      </w:r>
      <w:r>
        <w:t>” area at the bottom-</w:t>
      </w:r>
      <w:r w:rsidR="00435038">
        <w:t xml:space="preserve"> </w:t>
      </w:r>
      <w:r>
        <w:t xml:space="preserve">Do </w:t>
      </w:r>
      <w:r w:rsidRPr="00782833">
        <w:rPr>
          <w:b/>
        </w:rPr>
        <w:t>one</w:t>
      </w:r>
      <w:r>
        <w:t xml:space="preserve"> first-pointing out the sample proportion dropping down to make a circle on the scale at the bottom of the screen.</w:t>
      </w:r>
    </w:p>
    <w:p w:rsidR="00445726" w:rsidRDefault="00782833">
      <w:r>
        <w:t xml:space="preserve">Then </w:t>
      </w:r>
      <w:r w:rsidRPr="00782833">
        <w:rPr>
          <w:b/>
        </w:rPr>
        <w:t>20</w:t>
      </w:r>
      <w:r>
        <w:t xml:space="preserve">- pointing out the shape, with the extremes occurring less often-then </w:t>
      </w:r>
      <w:r w:rsidRPr="00782833">
        <w:rPr>
          <w:b/>
        </w:rPr>
        <w:t>1000</w:t>
      </w:r>
      <w:r>
        <w:rPr>
          <w:b/>
        </w:rPr>
        <w:t xml:space="preserve">, </w:t>
      </w:r>
      <w:r>
        <w:t>with the extremes corresponding to the very faint lines in the variability band of blue lines, as they occur only rarely.</w:t>
      </w:r>
    </w:p>
    <w:p w:rsidR="00782833" w:rsidRPr="00127285" w:rsidRDefault="00FC38FE">
      <w:r w:rsidRPr="003752F3">
        <w:rPr>
          <w:rFonts w:cstheme="minorHAnsi"/>
          <w:noProof/>
          <w:sz w:val="24"/>
          <w:szCs w:val="24"/>
          <w:u w:val="single"/>
          <w:lang w:val="en-NZ" w:eastAsia="en-NZ"/>
        </w:rPr>
        <w:lastRenderedPageBreak/>
        <mc:AlternateContent>
          <mc:Choice Requires="wps">
            <w:drawing>
              <wp:anchor distT="0" distB="0" distL="274320" distR="114300" simplePos="0" relativeHeight="251712512" behindDoc="0" locked="0" layoutInCell="1" allowOverlap="1" wp14:anchorId="764DE70F" wp14:editId="25A62EED">
                <wp:simplePos x="0" y="0"/>
                <wp:positionH relativeFrom="margin">
                  <wp:posOffset>4686300</wp:posOffset>
                </wp:positionH>
                <wp:positionV relativeFrom="margin">
                  <wp:posOffset>-31115</wp:posOffset>
                </wp:positionV>
                <wp:extent cx="1783080" cy="7781925"/>
                <wp:effectExtent l="0" t="0" r="3810" b="9525"/>
                <wp:wrapSquare wrapText="bothSides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77819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03C2" w:rsidRDefault="004003C2" w:rsidP="00BA0AD0">
                            <w:pPr>
                              <w:pStyle w:val="Heading1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Teaching Notes</w:t>
                            </w:r>
                          </w:p>
                          <w:p w:rsidR="004003C2" w:rsidRDefault="004003C2" w:rsidP="00BA0AD0">
                            <w:pPr>
                              <w:spacing w:after="100"/>
                              <w:jc w:val="center"/>
                              <w:rPr>
                                <w:color w:val="6076B4" w:themeColor="accent1"/>
                              </w:rPr>
                            </w:pP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</w:p>
                          <w:p w:rsidR="004003C2" w:rsidRDefault="004003C2" w:rsidP="00496F6F">
                            <w:pPr>
                              <w:rPr>
                                <w:i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 xml:space="preserve">Stress </w:t>
                            </w:r>
                            <w:r w:rsidRPr="00413860">
                              <w:rPr>
                                <w:color w:val="002060"/>
                              </w:rPr>
                              <w:t>that a</w:t>
                            </w:r>
                            <w:r>
                              <w:rPr>
                                <w:b/>
                                <w:color w:val="002060"/>
                              </w:rPr>
                              <w:t xml:space="preserve"> confidence interval </w:t>
                            </w:r>
                            <w:r w:rsidRPr="00413860">
                              <w:rPr>
                                <w:color w:val="002060"/>
                              </w:rPr>
                              <w:t xml:space="preserve">is </w:t>
                            </w:r>
                            <w:r>
                              <w:rPr>
                                <w:color w:val="002060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color w:val="002060"/>
                              </w:rPr>
                              <w:t xml:space="preserve">line on a scale </w:t>
                            </w:r>
                            <w:r>
                              <w:rPr>
                                <w:color w:val="002060"/>
                              </w:rPr>
                              <w:t>(</w:t>
                            </w:r>
                            <w:r>
                              <w:rPr>
                                <w:i/>
                                <w:color w:val="002060"/>
                              </w:rPr>
                              <w:t>not the rectangle or the mound shape).</w:t>
                            </w:r>
                          </w:p>
                          <w:p w:rsidR="004003C2" w:rsidRPr="00503BCC" w:rsidRDefault="004003C2" w:rsidP="00496F6F">
                            <w:p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You may choose to use the </w:t>
                            </w:r>
                            <w:r>
                              <w:rPr>
                                <w:b/>
                                <w:color w:val="002060"/>
                              </w:rPr>
                              <w:t>Fade</w:t>
                            </w:r>
                            <w:r>
                              <w:rPr>
                                <w:color w:val="002060"/>
                              </w:rPr>
                              <w:t xml:space="preserve"> facility </w:t>
                            </w:r>
                            <w:r w:rsidRPr="00503BCC">
                              <w:rPr>
                                <w:color w:val="002060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>ut this only works if you have not</w:t>
                            </w:r>
                            <w:r w:rsidRPr="00503BCC">
                              <w:rPr>
                                <w:color w:val="002060"/>
                                <w:sz w:val="20"/>
                                <w:szCs w:val="20"/>
                              </w:rPr>
                              <w:t xml:space="preserve"> re-sized any</w:t>
                            </w:r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503BCC">
                              <w:rPr>
                                <w:color w:val="002060"/>
                                <w:sz w:val="20"/>
                                <w:szCs w:val="20"/>
                              </w:rPr>
                              <w:t>windows</w:t>
                            </w: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 xml:space="preserve"> and it still leaves the rectangle showing above the line..</w:t>
                            </w:r>
                          </w:p>
                          <w:p w:rsidR="004003C2" w:rsidRDefault="004003C2" w:rsidP="00BA0AD0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:rsidR="004003C2" w:rsidRDefault="004003C2" w:rsidP="00BA0AD0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:rsidR="004003C2" w:rsidRDefault="004003C2" w:rsidP="00BA0AD0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:rsidR="004003C2" w:rsidRDefault="004003C2" w:rsidP="00BA0AD0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:rsidR="004003C2" w:rsidRDefault="004003C2" w:rsidP="00BA0AD0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:rsidR="004003C2" w:rsidRDefault="004003C2" w:rsidP="00BA0AD0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:rsidR="004003C2" w:rsidRDefault="004003C2" w:rsidP="00BA0AD0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:rsidR="004003C2" w:rsidRPr="007375D5" w:rsidRDefault="004003C2" w:rsidP="00BA0AD0">
                            <w:pPr>
                              <w:rPr>
                                <w:rFonts w:cstheme="minorHAnsi"/>
                                <w:color w:val="002060"/>
                              </w:rPr>
                            </w:pPr>
                            <w:r w:rsidRPr="00EC4712">
                              <w:rPr>
                                <w:color w:val="002060"/>
                              </w:rPr>
                              <w:t>Develop the idea that a 95% confidence interval “captures the true proportion in the population” 95% of the</w:t>
                            </w:r>
                            <w:r>
                              <w:rPr>
                                <w:color w:val="002060"/>
                              </w:rPr>
                              <w:t xml:space="preserve"> time</w:t>
                            </w:r>
                            <w:r w:rsidRPr="00EC4712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7375D5">
                              <w:rPr>
                                <w:rFonts w:cstheme="minorHAnsi"/>
                                <w:color w:val="002060"/>
                              </w:rPr>
                              <w:t>.</w:t>
                            </w:r>
                          </w:p>
                          <w:p w:rsidR="004003C2" w:rsidRDefault="004003C2" w:rsidP="00BA0AD0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Default="004003C2" w:rsidP="00BA0AD0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Default="004003C2" w:rsidP="00BA0AD0">
                            <w:pPr>
                              <w:rPr>
                                <w:rStyle w:val="Hyperlink"/>
                                <w:color w:val="002060"/>
                                <w:sz w:val="20"/>
                                <w:szCs w:val="20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42" style="position:absolute;margin-left:369pt;margin-top:-2.45pt;width:140.4pt;height:612.75pt;z-index:251712512;visibility:visible;mso-wrap-style:square;mso-width-percent:30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3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" fillcolor="#e4e9ef [3214]" stroked="f" strokeweight="2.25pt">
                <v:fill opacity="55769f"/>
                <v:textbox inset="14.4pt,36pt,14.4pt,10.8pt">
                  <w:txbxContent>
                    <w:p w:rsidR="004003C2" w:rsidRDefault="004003C2" w:rsidP="00BA0AD0">
                      <w:pPr>
                        <w:pStyle w:val="Heading1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Teaching Notes</w:t>
                      </w:r>
                    </w:p>
                    <w:p w:rsidR="004003C2" w:rsidRDefault="004003C2" w:rsidP="00BA0AD0">
                      <w:pPr>
                        <w:spacing w:after="100"/>
                        <w:jc w:val="center"/>
                        <w:rPr>
                          <w:color w:val="6076B4" w:themeColor="accent1"/>
                        </w:rPr>
                      </w:pP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</w:p>
                    <w:p w:rsidR="004003C2" w:rsidRDefault="004003C2" w:rsidP="00496F6F">
                      <w:pPr>
                        <w:rPr>
                          <w:i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 xml:space="preserve">Stress </w:t>
                      </w:r>
                      <w:r w:rsidRPr="00413860">
                        <w:rPr>
                          <w:color w:val="002060"/>
                        </w:rPr>
                        <w:t>that a</w:t>
                      </w:r>
                      <w:r>
                        <w:rPr>
                          <w:b/>
                          <w:color w:val="002060"/>
                        </w:rPr>
                        <w:t xml:space="preserve"> confidence interval </w:t>
                      </w:r>
                      <w:r w:rsidRPr="00413860">
                        <w:rPr>
                          <w:color w:val="002060"/>
                        </w:rPr>
                        <w:t xml:space="preserve">is </w:t>
                      </w:r>
                      <w:r>
                        <w:rPr>
                          <w:color w:val="002060"/>
                        </w:rPr>
                        <w:t xml:space="preserve">a </w:t>
                      </w:r>
                      <w:r>
                        <w:rPr>
                          <w:b/>
                          <w:color w:val="002060"/>
                        </w:rPr>
                        <w:t xml:space="preserve">line on a scale </w:t>
                      </w:r>
                      <w:r>
                        <w:rPr>
                          <w:color w:val="002060"/>
                        </w:rPr>
                        <w:t>(</w:t>
                      </w:r>
                      <w:r>
                        <w:rPr>
                          <w:i/>
                          <w:color w:val="002060"/>
                        </w:rPr>
                        <w:t>not the rectangle or the mound shape).</w:t>
                      </w:r>
                    </w:p>
                    <w:p w:rsidR="004003C2" w:rsidRPr="00503BCC" w:rsidRDefault="004003C2" w:rsidP="00496F6F">
                      <w:pPr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You may choose to use the </w:t>
                      </w:r>
                      <w:r>
                        <w:rPr>
                          <w:b/>
                          <w:color w:val="002060"/>
                        </w:rPr>
                        <w:t>Fade</w:t>
                      </w:r>
                      <w:r>
                        <w:rPr>
                          <w:color w:val="002060"/>
                        </w:rPr>
                        <w:t xml:space="preserve"> facility </w:t>
                      </w:r>
                      <w:r w:rsidRPr="00503BCC">
                        <w:rPr>
                          <w:color w:val="002060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color w:val="002060"/>
                          <w:sz w:val="20"/>
                          <w:szCs w:val="20"/>
                        </w:rPr>
                        <w:t>ut this only works if you have not</w:t>
                      </w:r>
                      <w:r w:rsidRPr="00503BCC">
                        <w:rPr>
                          <w:color w:val="002060"/>
                          <w:sz w:val="20"/>
                          <w:szCs w:val="20"/>
                        </w:rPr>
                        <w:t xml:space="preserve"> re-sized any</w:t>
                      </w:r>
                      <w:r>
                        <w:rPr>
                          <w:color w:val="002060"/>
                        </w:rPr>
                        <w:t xml:space="preserve"> </w:t>
                      </w:r>
                      <w:r w:rsidRPr="00503BCC">
                        <w:rPr>
                          <w:color w:val="002060"/>
                          <w:sz w:val="20"/>
                          <w:szCs w:val="20"/>
                        </w:rPr>
                        <w:t>windows</w:t>
                      </w:r>
                      <w:r>
                        <w:rPr>
                          <w:color w:val="002060"/>
                          <w:sz w:val="20"/>
                          <w:szCs w:val="20"/>
                        </w:rPr>
                        <w:t xml:space="preserve"> and it still leaves the rectangle showing above the line..</w:t>
                      </w:r>
                    </w:p>
                    <w:p w:rsidR="004003C2" w:rsidRDefault="004003C2" w:rsidP="00BA0AD0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.</w:t>
                      </w:r>
                    </w:p>
                    <w:p w:rsidR="004003C2" w:rsidRDefault="004003C2" w:rsidP="00BA0AD0">
                      <w:pPr>
                        <w:rPr>
                          <w:rFonts w:cstheme="minorHAnsi"/>
                        </w:rPr>
                      </w:pPr>
                    </w:p>
                    <w:p w:rsidR="004003C2" w:rsidRDefault="004003C2" w:rsidP="00BA0AD0">
                      <w:pPr>
                        <w:rPr>
                          <w:rFonts w:cstheme="minorHAnsi"/>
                        </w:rPr>
                      </w:pPr>
                    </w:p>
                    <w:p w:rsidR="004003C2" w:rsidRDefault="004003C2" w:rsidP="00BA0AD0">
                      <w:pPr>
                        <w:rPr>
                          <w:rFonts w:cstheme="minorHAnsi"/>
                        </w:rPr>
                      </w:pPr>
                    </w:p>
                    <w:p w:rsidR="004003C2" w:rsidRDefault="004003C2" w:rsidP="00BA0AD0">
                      <w:pPr>
                        <w:rPr>
                          <w:rFonts w:cstheme="minorHAnsi"/>
                        </w:rPr>
                      </w:pPr>
                    </w:p>
                    <w:p w:rsidR="004003C2" w:rsidRDefault="004003C2" w:rsidP="00BA0AD0">
                      <w:pPr>
                        <w:rPr>
                          <w:rFonts w:cstheme="minorHAnsi"/>
                        </w:rPr>
                      </w:pPr>
                    </w:p>
                    <w:p w:rsidR="004003C2" w:rsidRDefault="004003C2" w:rsidP="00BA0AD0">
                      <w:pPr>
                        <w:rPr>
                          <w:rFonts w:cstheme="minorHAnsi"/>
                        </w:rPr>
                      </w:pPr>
                    </w:p>
                    <w:p w:rsidR="004003C2" w:rsidRPr="007375D5" w:rsidRDefault="004003C2" w:rsidP="00BA0AD0">
                      <w:pPr>
                        <w:rPr>
                          <w:rFonts w:cstheme="minorHAnsi"/>
                          <w:color w:val="002060"/>
                        </w:rPr>
                      </w:pPr>
                      <w:r w:rsidRPr="00EC4712">
                        <w:rPr>
                          <w:color w:val="002060"/>
                        </w:rPr>
                        <w:t>Develop the idea that a 95% confidence interval “captures the true proportion in the population” 95% of the</w:t>
                      </w:r>
                      <w:r>
                        <w:rPr>
                          <w:color w:val="002060"/>
                        </w:rPr>
                        <w:t xml:space="preserve"> time</w:t>
                      </w:r>
                      <w:r w:rsidRPr="00EC4712">
                        <w:rPr>
                          <w:color w:val="002060"/>
                        </w:rPr>
                        <w:t xml:space="preserve"> </w:t>
                      </w:r>
                      <w:r w:rsidRPr="007375D5">
                        <w:rPr>
                          <w:rFonts w:cstheme="minorHAnsi"/>
                          <w:color w:val="002060"/>
                        </w:rPr>
                        <w:t>.</w:t>
                      </w:r>
                    </w:p>
                    <w:p w:rsidR="004003C2" w:rsidRDefault="004003C2" w:rsidP="00BA0AD0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Default="004003C2" w:rsidP="00BA0AD0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Default="004003C2" w:rsidP="00BA0AD0">
                      <w:pPr>
                        <w:rPr>
                          <w:rStyle w:val="Hyperlink"/>
                          <w:color w:val="002060"/>
                          <w:sz w:val="20"/>
                          <w:szCs w:val="20"/>
                          <w:u w:val="none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82833" w:rsidRPr="00782833">
        <w:rPr>
          <w:b/>
        </w:rPr>
        <w:t>Ask students to</w:t>
      </w:r>
      <w:r w:rsidR="00782833">
        <w:t xml:space="preserve"> </w:t>
      </w:r>
      <w:r w:rsidR="00782833">
        <w:rPr>
          <w:b/>
        </w:rPr>
        <w:t>state an interval describing where most re-sample proportions fall.</w:t>
      </w:r>
    </w:p>
    <w:p w:rsidR="00445726" w:rsidRDefault="00A46099">
      <w:pPr>
        <w:rPr>
          <w:b/>
        </w:rPr>
      </w:pPr>
      <w:r>
        <w:rPr>
          <w:rFonts w:ascii="Times New Roman" w:hAnsi="Times New Roman" w:cs="Times New Roman"/>
          <w:noProof/>
          <w:sz w:val="24"/>
          <w:szCs w:val="24"/>
          <w:lang w:val="en-NZ" w:eastAsia="en-NZ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362F2F7" wp14:editId="360FE8C3">
                <wp:simplePos x="0" y="0"/>
                <wp:positionH relativeFrom="column">
                  <wp:posOffset>-361950</wp:posOffset>
                </wp:positionH>
                <wp:positionV relativeFrom="paragraph">
                  <wp:posOffset>791845</wp:posOffset>
                </wp:positionV>
                <wp:extent cx="4800600" cy="3562350"/>
                <wp:effectExtent l="0" t="0" r="0" b="0"/>
                <wp:wrapTopAndBottom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3562350"/>
                          <a:chOff x="0" y="0"/>
                          <a:chExt cx="5343525" cy="4369131"/>
                        </a:xfrm>
                      </wpg:grpSpPr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1" y="3695699"/>
                            <a:ext cx="4295775" cy="673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03C2" w:rsidRPr="007F79DC" w:rsidRDefault="004003C2" w:rsidP="002C68A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A bootstrap confidence interval for proportions in the iNZight module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3695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43" style="position:absolute;margin-left:-28.5pt;margin-top:62.35pt;width:378pt;height:280.5pt;z-index:251714560;mso-width-relative:margin;mso-height-relative:margin" coordsize="53435,43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">
                <v:shape id="_x0000_s1044" type="#_x0000_t202" style="position:absolute;left:4572;top:36956;width:42957;height:6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<v:textbox>
                    <w:txbxContent>
                      <w:p w:rsidR="004003C2" w:rsidRPr="007F79DC" w:rsidRDefault="004003C2" w:rsidP="002C68AE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 bootstrap confidence interval for proportions in the iNZight module</w:t>
                        </w:r>
                      </w:p>
                    </w:txbxContent>
                  </v:textbox>
                </v:shape>
                <v:shape id="Picture 19" o:spid="_x0000_s1045" type="#_x0000_t75" style="position:absolute;width:53435;height:36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XSO7AAAAA2wAAAA8AAABkcnMvZG93bnJldi54bWxET0uLwjAQvgv+hzDCXkTTeNjVahRZVtjT&#10;gg88j830oc2kNFHrvzeCsLf5+J6zWHW2FjdqfeVYgxonIIgzZyouNBz2m9EUhA/IBmvHpOFBHlbL&#10;fm+BqXF33tJtFwoRQ9inqKEMoUml9FlJFv3YNcSRy11rMUTYFtK0eI/htpaTJPmUFiuODSU29F1S&#10;dtldrYZJotSW1UXm+eZ8Ul8/f8fiOtT6Y9Ct5yACdeFf/Hb/mjh/Bq9f4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BdI7sAAAADbAAAADwAAAAAAAAAAAAAAAACfAgAA&#10;ZHJzL2Rvd25yZXYueG1sUEsFBgAAAAAEAAQA9wAAAIwDAAAAAA==&#10;">
                  <v:imagedata r:id="rId24" o:title=""/>
                </v:shape>
                <w10:wrap type="topAndBottom"/>
              </v:group>
            </w:pict>
          </mc:Fallback>
        </mc:AlternateContent>
      </w:r>
      <w:r w:rsidR="002C68AE" w:rsidRPr="00BA0AD0">
        <w:t>Then</w:t>
      </w:r>
      <w:r>
        <w:rPr>
          <w:b/>
        </w:rPr>
        <w:t xml:space="preserve"> add the confidence interval (</w:t>
      </w:r>
      <w:r w:rsidR="002C68AE" w:rsidRPr="00BA0AD0">
        <w:t>where 95% of the re-sample proportions fall</w:t>
      </w:r>
      <w:r>
        <w:t>)</w:t>
      </w:r>
      <w:r>
        <w:rPr>
          <w:b/>
        </w:rPr>
        <w:t>-</w:t>
      </w:r>
      <w:r w:rsidR="002C68AE">
        <w:t xml:space="preserve">Explain that the </w:t>
      </w:r>
      <w:r w:rsidR="002C68AE" w:rsidRPr="00BA0AD0">
        <w:rPr>
          <w:b/>
        </w:rPr>
        <w:t>Margin of Error is half this interval</w:t>
      </w:r>
      <w:r w:rsidR="002C68AE">
        <w:t>; about 20% wi</w:t>
      </w:r>
      <w:r w:rsidR="00445726">
        <w:t>th this small sample of size 25.</w:t>
      </w:r>
    </w:p>
    <w:p w:rsidR="00495332" w:rsidRPr="00683601" w:rsidRDefault="00FC38FE">
      <w:pPr>
        <w:rPr>
          <w:b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22752" behindDoc="0" locked="0" layoutInCell="1" allowOverlap="1" wp14:anchorId="660E5F86" wp14:editId="5073768A">
            <wp:simplePos x="0" y="0"/>
            <wp:positionH relativeFrom="column">
              <wp:posOffset>-238125</wp:posOffset>
            </wp:positionH>
            <wp:positionV relativeFrom="paragraph">
              <wp:posOffset>4015105</wp:posOffset>
            </wp:positionV>
            <wp:extent cx="4511040" cy="2667000"/>
            <wp:effectExtent l="0" t="0" r="381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712" w:rsidRPr="003752F3">
        <w:rPr>
          <w:b/>
          <w:sz w:val="24"/>
          <w:szCs w:val="24"/>
          <w:u w:val="single"/>
        </w:rPr>
        <w:t>ACTIVITY 4</w:t>
      </w:r>
      <w:r w:rsidR="00EC4712">
        <w:rPr>
          <w:b/>
        </w:rPr>
        <w:t xml:space="preserve">: </w:t>
      </w:r>
      <w:r w:rsidR="00445726">
        <w:rPr>
          <w:b/>
        </w:rPr>
        <w:t xml:space="preserve"> </w:t>
      </w:r>
      <w:r w:rsidR="00BA0AD0">
        <w:rPr>
          <w:b/>
        </w:rPr>
        <w:t>“</w:t>
      </w:r>
      <w:r w:rsidR="00EC4712">
        <w:rPr>
          <w:b/>
        </w:rPr>
        <w:t xml:space="preserve">Developing the concept of </w:t>
      </w:r>
      <w:r w:rsidR="00BA0AD0">
        <w:rPr>
          <w:b/>
        </w:rPr>
        <w:t xml:space="preserve">95% </w:t>
      </w:r>
      <w:r w:rsidR="00EC4712">
        <w:rPr>
          <w:b/>
        </w:rPr>
        <w:t>confidence”</w:t>
      </w:r>
      <w:r w:rsidR="00BA0AD0" w:rsidRPr="00BA0AD0">
        <w:rPr>
          <w:rFonts w:cstheme="minorHAnsi"/>
          <w:noProof/>
          <w:u w:val="single"/>
          <w:lang w:val="en-NZ" w:eastAsia="en-NZ"/>
        </w:rPr>
        <w:t xml:space="preserve"> </w:t>
      </w:r>
    </w:p>
    <w:p w:rsidR="00BA0AD0" w:rsidRDefault="00683601">
      <w:r>
        <w:rPr>
          <w:b/>
        </w:rPr>
        <w:lastRenderedPageBreak/>
        <w:t>Use the “Coverage Module” in iNZight:</w:t>
      </w:r>
      <w:r w:rsidRPr="00FC38FE">
        <w:t xml:space="preserve"> </w:t>
      </w:r>
      <w:r>
        <w:t xml:space="preserve">Import the whole population of KareKare College data. </w:t>
      </w:r>
      <w:r w:rsidR="00495332" w:rsidRPr="001165BE">
        <w:rPr>
          <w:rFonts w:cstheme="minorHAnsi"/>
          <w:noProof/>
          <w:u w:val="single"/>
          <w:lang w:val="en-NZ" w:eastAsia="en-NZ"/>
        </w:rPr>
        <mc:AlternateContent>
          <mc:Choice Requires="wps">
            <w:drawing>
              <wp:anchor distT="0" distB="0" distL="274320" distR="114300" simplePos="0" relativeHeight="251724800" behindDoc="0" locked="0" layoutInCell="1" allowOverlap="1" wp14:anchorId="150908E2" wp14:editId="16A68605">
                <wp:simplePos x="0" y="0"/>
                <wp:positionH relativeFrom="margin">
                  <wp:posOffset>4610100</wp:posOffset>
                </wp:positionH>
                <wp:positionV relativeFrom="margin">
                  <wp:posOffset>-142875</wp:posOffset>
                </wp:positionV>
                <wp:extent cx="1783080" cy="8639175"/>
                <wp:effectExtent l="0" t="0" r="3810" b="9525"/>
                <wp:wrapSquare wrapText="bothSides"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86391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03C2" w:rsidRDefault="004003C2" w:rsidP="00495332">
                            <w:pPr>
                              <w:pStyle w:val="Heading1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Teaching Notes</w:t>
                            </w:r>
                          </w:p>
                          <w:p w:rsidR="004003C2" w:rsidRDefault="004003C2" w:rsidP="00495332">
                            <w:pPr>
                              <w:spacing w:after="100"/>
                              <w:jc w:val="center"/>
                              <w:rPr>
                                <w:color w:val="6076B4" w:themeColor="accent1"/>
                              </w:rPr>
                            </w:pP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</w:p>
                          <w:p w:rsidR="004003C2" w:rsidRDefault="004003C2" w:rsidP="00495332">
                            <w:pPr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:rsidR="004003C2" w:rsidRDefault="004003C2" w:rsidP="00495332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Default="004003C2" w:rsidP="00495332">
                            <w:pPr>
                              <w:rPr>
                                <w:rStyle w:val="Hyperlink"/>
                                <w:color w:val="002060"/>
                                <w:sz w:val="20"/>
                                <w:szCs w:val="20"/>
                                <w:u w:val="none"/>
                              </w:rPr>
                            </w:pPr>
                          </w:p>
                          <w:p w:rsidR="004003C2" w:rsidRDefault="004003C2" w:rsidP="00495332">
                            <w:pPr>
                              <w:rPr>
                                <w:rStyle w:val="Hyperlink"/>
                                <w:color w:val="002060"/>
                                <w:sz w:val="20"/>
                                <w:szCs w:val="20"/>
                                <w:u w:val="none"/>
                              </w:rPr>
                            </w:pPr>
                          </w:p>
                          <w:p w:rsidR="004003C2" w:rsidRDefault="004003C2" w:rsidP="00495332">
                            <w:pPr>
                              <w:rPr>
                                <w:rStyle w:val="Hyperlink"/>
                                <w:color w:val="002060"/>
                                <w:sz w:val="20"/>
                                <w:szCs w:val="20"/>
                                <w:u w:val="none"/>
                              </w:rPr>
                            </w:pPr>
                          </w:p>
                          <w:p w:rsidR="004003C2" w:rsidRDefault="004003C2" w:rsidP="00495332">
                            <w:pPr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47086B"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  <w:t xml:space="preserve">4 </w:t>
                            </w:r>
                            <w:r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  <w:t>× sample size halves the width of the CIs and hence halves the margin of error.</w:t>
                            </w:r>
                          </w:p>
                          <w:p w:rsidR="004003C2" w:rsidRDefault="004003C2" w:rsidP="00495332">
                            <w:pPr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</w:pPr>
                          </w:p>
                          <w:p w:rsidR="004003C2" w:rsidRDefault="004003C2" w:rsidP="00495332">
                            <w:pPr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</w:pPr>
                          </w:p>
                          <w:p w:rsidR="004003C2" w:rsidRDefault="004003C2" w:rsidP="00495332">
                            <w:pPr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</w:pPr>
                          </w:p>
                          <w:p w:rsidR="004003C2" w:rsidRDefault="004003C2" w:rsidP="00495332">
                            <w:pPr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  <w:t>Not all media reports quote a margin of error.</w:t>
                            </w:r>
                          </w:p>
                          <w:p w:rsidR="004003C2" w:rsidRPr="00AC6DC9" w:rsidRDefault="004003C2" w:rsidP="00495332">
                            <w:pPr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  <w:t xml:space="preserve">The rule of thumb estimates the margin of error for </w:t>
                            </w:r>
                            <w:r>
                              <w:rPr>
                                <w:rStyle w:val="Hyperlink"/>
                                <w:b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  <w:t xml:space="preserve">a poll percentage in the 30% to 70% range </w:t>
                            </w:r>
                            <w:r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  <w:t>at a 95% confidence level</w:t>
                            </w:r>
                          </w:p>
                          <w:p w:rsidR="004003C2" w:rsidRPr="00AB7A15" w:rsidRDefault="004003C2" w:rsidP="00495332">
                            <w:pPr>
                              <w:rPr>
                                <w:rStyle w:val="Hyperlink"/>
                                <w:color w:val="002060"/>
                                <w:u w:val="none"/>
                              </w:rPr>
                            </w:pPr>
                            <w:r w:rsidRPr="00AB7A15">
                              <w:rPr>
                                <w:rStyle w:val="Hyperlink"/>
                                <w:color w:val="002060"/>
                                <w:u w:val="none"/>
                              </w:rPr>
                              <w:t xml:space="preserve">Poll %s outside this range will have a smaller margin of error (see </w:t>
                            </w:r>
                            <w:r>
                              <w:rPr>
                                <w:rStyle w:val="Hyperlink"/>
                                <w:color w:val="002060"/>
                                <w:u w:val="none"/>
                              </w:rPr>
                              <w:t xml:space="preserve">Wild’s </w:t>
                            </w:r>
                            <w:r w:rsidRPr="00AB7A15">
                              <w:rPr>
                                <w:rStyle w:val="Hyperlink"/>
                                <w:color w:val="002060"/>
                                <w:u w:val="none"/>
                              </w:rPr>
                              <w:t>animation).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46" style="position:absolute;margin-left:363pt;margin-top:-11.25pt;width:140.4pt;height:680.25pt;z-index:251724800;visibility:visible;mso-wrap-style:square;mso-width-percent:30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3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" fillcolor="#e4e9ef [3214]" stroked="f" strokeweight="2.25pt">
                <v:fill opacity="55769f"/>
                <v:textbox inset="14.4pt,36pt,14.4pt,10.8pt">
                  <w:txbxContent>
                    <w:p w:rsidR="004003C2" w:rsidRDefault="004003C2" w:rsidP="00495332">
                      <w:pPr>
                        <w:pStyle w:val="Heading1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Teaching Notes</w:t>
                      </w:r>
                    </w:p>
                    <w:p w:rsidR="004003C2" w:rsidRDefault="004003C2" w:rsidP="00495332">
                      <w:pPr>
                        <w:spacing w:after="100"/>
                        <w:jc w:val="center"/>
                        <w:rPr>
                          <w:color w:val="6076B4" w:themeColor="accent1"/>
                        </w:rPr>
                      </w:pP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</w:p>
                    <w:p w:rsidR="004003C2" w:rsidRDefault="004003C2" w:rsidP="00495332">
                      <w:pPr>
                        <w:rPr>
                          <w:color w:val="2F5897" w:themeColor="text2"/>
                        </w:rPr>
                      </w:pPr>
                      <w:r>
                        <w:rPr>
                          <w:rFonts w:cstheme="minorHAnsi"/>
                        </w:rPr>
                        <w:t>.</w:t>
                      </w:r>
                    </w:p>
                    <w:p w:rsidR="004003C2" w:rsidRDefault="004003C2" w:rsidP="00495332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Default="004003C2" w:rsidP="00495332">
                      <w:pPr>
                        <w:rPr>
                          <w:rStyle w:val="Hyperlink"/>
                          <w:color w:val="002060"/>
                          <w:sz w:val="20"/>
                          <w:szCs w:val="20"/>
                          <w:u w:val="none"/>
                        </w:rPr>
                      </w:pPr>
                    </w:p>
                    <w:p w:rsidR="004003C2" w:rsidRDefault="004003C2" w:rsidP="00495332">
                      <w:pPr>
                        <w:rPr>
                          <w:rStyle w:val="Hyperlink"/>
                          <w:color w:val="002060"/>
                          <w:sz w:val="20"/>
                          <w:szCs w:val="20"/>
                          <w:u w:val="none"/>
                        </w:rPr>
                      </w:pPr>
                    </w:p>
                    <w:p w:rsidR="004003C2" w:rsidRDefault="004003C2" w:rsidP="00495332">
                      <w:pPr>
                        <w:rPr>
                          <w:rStyle w:val="Hyperlink"/>
                          <w:color w:val="002060"/>
                          <w:sz w:val="20"/>
                          <w:szCs w:val="20"/>
                          <w:u w:val="none"/>
                        </w:rPr>
                      </w:pPr>
                    </w:p>
                    <w:p w:rsidR="004003C2" w:rsidRDefault="004003C2" w:rsidP="00495332">
                      <w:pPr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</w:pPr>
                      <w:r w:rsidRPr="0047086B"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  <w:t xml:space="preserve">4 </w:t>
                      </w:r>
                      <w:r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  <w:t>× sample size halves the width of the CIs and hence halves the margin of error.</w:t>
                      </w:r>
                    </w:p>
                    <w:p w:rsidR="004003C2" w:rsidRDefault="004003C2" w:rsidP="00495332">
                      <w:pPr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</w:pPr>
                    </w:p>
                    <w:p w:rsidR="004003C2" w:rsidRDefault="004003C2" w:rsidP="00495332">
                      <w:pPr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</w:pPr>
                    </w:p>
                    <w:p w:rsidR="004003C2" w:rsidRDefault="004003C2" w:rsidP="00495332">
                      <w:pPr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</w:pPr>
                    </w:p>
                    <w:p w:rsidR="004003C2" w:rsidRDefault="004003C2" w:rsidP="00495332">
                      <w:pPr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</w:pPr>
                      <w:r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  <w:t>Not all media reports quote a margin of error.</w:t>
                      </w:r>
                    </w:p>
                    <w:p w:rsidR="004003C2" w:rsidRPr="00AC6DC9" w:rsidRDefault="004003C2" w:rsidP="00495332">
                      <w:pPr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</w:pPr>
                      <w:r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  <w:t xml:space="preserve">The rule of thumb estimates the margin of error for </w:t>
                      </w:r>
                      <w:r>
                        <w:rPr>
                          <w:rStyle w:val="Hyperlink"/>
                          <w:b/>
                          <w:color w:val="002060"/>
                          <w:sz w:val="24"/>
                          <w:szCs w:val="24"/>
                          <w:u w:val="none"/>
                        </w:rPr>
                        <w:t xml:space="preserve">a poll percentage in the 30% to 70% range </w:t>
                      </w:r>
                      <w:r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  <w:t>at a 95% confidence level</w:t>
                      </w:r>
                    </w:p>
                    <w:p w:rsidR="004003C2" w:rsidRPr="00AB7A15" w:rsidRDefault="004003C2" w:rsidP="00495332">
                      <w:pPr>
                        <w:rPr>
                          <w:rStyle w:val="Hyperlink"/>
                          <w:color w:val="002060"/>
                          <w:u w:val="none"/>
                        </w:rPr>
                      </w:pPr>
                      <w:r w:rsidRPr="00AB7A15">
                        <w:rPr>
                          <w:rStyle w:val="Hyperlink"/>
                          <w:color w:val="002060"/>
                          <w:u w:val="none"/>
                        </w:rPr>
                        <w:t xml:space="preserve">Poll %s outside this range will have a smaller margin of error (see </w:t>
                      </w:r>
                      <w:r>
                        <w:rPr>
                          <w:rStyle w:val="Hyperlink"/>
                          <w:color w:val="002060"/>
                          <w:u w:val="none"/>
                        </w:rPr>
                        <w:t xml:space="preserve">Wild’s </w:t>
                      </w:r>
                      <w:r w:rsidRPr="00AB7A15">
                        <w:rPr>
                          <w:rStyle w:val="Hyperlink"/>
                          <w:color w:val="002060"/>
                          <w:u w:val="none"/>
                        </w:rPr>
                        <w:t>animation).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BA0AD0" w:rsidRDefault="00EC4712">
      <w:r>
        <w:t xml:space="preserve">Initially use a sample of size 25. </w:t>
      </w:r>
    </w:p>
    <w:p w:rsidR="00BA0AD0" w:rsidRDefault="00B56F78">
      <w:r w:rsidRPr="00BA0AD0">
        <w:rPr>
          <w:b/>
        </w:rPr>
        <w:t>One</w:t>
      </w:r>
      <w:r>
        <w:t xml:space="preserve"> repeat, </w:t>
      </w:r>
      <w:r w:rsidR="001F6184">
        <w:t xml:space="preserve">  </w:t>
      </w:r>
      <w:r>
        <w:t xml:space="preserve">then </w:t>
      </w:r>
      <w:r w:rsidRPr="00BA0AD0">
        <w:rPr>
          <w:b/>
        </w:rPr>
        <w:t>20</w:t>
      </w:r>
      <w:r>
        <w:t xml:space="preserve">, </w:t>
      </w:r>
      <w:r w:rsidR="001F6184">
        <w:t xml:space="preserve">  </w:t>
      </w:r>
      <w:r>
        <w:t xml:space="preserve">then </w:t>
      </w:r>
      <w:r w:rsidRPr="00BA0AD0">
        <w:rPr>
          <w:b/>
        </w:rPr>
        <w:t>1000</w:t>
      </w:r>
      <w:r>
        <w:t xml:space="preserve">. </w:t>
      </w:r>
    </w:p>
    <w:p w:rsidR="004E4E26" w:rsidRDefault="00B56F78">
      <w:r>
        <w:t xml:space="preserve">Ask students to raise their hand when they see a red line-it will help </w:t>
      </w:r>
      <w:r w:rsidR="00503BCC">
        <w:t>reinforce the idea</w:t>
      </w:r>
      <w:r w:rsidR="00496F6F">
        <w:t xml:space="preserve"> that a confidence interval </w:t>
      </w:r>
      <w:r>
        <w:t>can miss the true parameter, but not often.</w:t>
      </w:r>
    </w:p>
    <w:p w:rsidR="002C68AE" w:rsidRPr="001F6184" w:rsidRDefault="00496F6F" w:rsidP="008B3358">
      <w:pPr>
        <w:rPr>
          <w:i/>
        </w:rPr>
      </w:pPr>
      <w:r>
        <w:rPr>
          <w:b/>
          <w:u w:val="single"/>
        </w:rPr>
        <w:t xml:space="preserve">Note: </w:t>
      </w:r>
      <w:r>
        <w:t>The iNZight module may not show</w:t>
      </w:r>
      <w:r w:rsidR="001F6184">
        <w:t xml:space="preserve"> exactly 95% coverage. </w:t>
      </w:r>
      <w:r w:rsidR="001F6184" w:rsidRPr="001F6184">
        <w:rPr>
          <w:i/>
        </w:rPr>
        <w:t xml:space="preserve">Both the population and sample are very small </w:t>
      </w:r>
      <w:r w:rsidR="001F6184">
        <w:rPr>
          <w:i/>
        </w:rPr>
        <w:t>in</w:t>
      </w:r>
      <w:r w:rsidR="001F6184" w:rsidRPr="001F6184">
        <w:rPr>
          <w:i/>
        </w:rPr>
        <w:t xml:space="preserve"> this simulation.</w:t>
      </w:r>
    </w:p>
    <w:p w:rsidR="00A548B5" w:rsidRPr="003752F3" w:rsidRDefault="00413860" w:rsidP="008B3358">
      <w:pPr>
        <w:rPr>
          <w:b/>
          <w:sz w:val="24"/>
          <w:szCs w:val="24"/>
        </w:rPr>
      </w:pPr>
      <w:r w:rsidRPr="003752F3">
        <w:rPr>
          <w:b/>
          <w:sz w:val="24"/>
          <w:szCs w:val="24"/>
          <w:u w:val="single"/>
        </w:rPr>
        <w:t>ACTIVITY 5</w:t>
      </w:r>
    </w:p>
    <w:p w:rsidR="00503BCC" w:rsidRPr="0047086B" w:rsidRDefault="00413860" w:rsidP="00413860">
      <w:pPr>
        <w:rPr>
          <w:rFonts w:cstheme="minorHAnsi"/>
          <w:noProof/>
          <w:lang w:val="en-NZ" w:eastAsia="en-NZ"/>
        </w:rPr>
      </w:pPr>
      <w:r>
        <w:rPr>
          <w:b/>
        </w:rPr>
        <w:t xml:space="preserve">Developing the </w:t>
      </w:r>
      <m:oMath>
        <m:f>
          <m:fPr>
            <m:ctrlPr>
              <w:rPr>
                <w:rFonts w:ascii="Cambria Math" w:eastAsiaTheme="minorHAnsi" w:hAnsi="Cambria Math"/>
                <w:b/>
                <w:i/>
                <w:sz w:val="28"/>
                <w:szCs w:val="28"/>
                <w:lang w:val="en-NZ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HAnsi" w:hAnsi="Cambria Math"/>
                    <w:b/>
                    <w:i/>
                    <w:sz w:val="28"/>
                    <w:szCs w:val="28"/>
                    <w:lang w:val="en-NZ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e>
            </m:rad>
          </m:den>
        </m:f>
        <m:r>
          <m:rPr>
            <m:sty m:val="bi"/>
          </m:rPr>
          <w:rPr>
            <w:rFonts w:ascii="Cambria Math" w:eastAsiaTheme="minorHAnsi" w:hAnsi="Cambria Math"/>
            <w:sz w:val="28"/>
            <w:szCs w:val="28"/>
            <w:lang w:val="en-NZ"/>
          </w:rPr>
          <m:t xml:space="preserve"> </m:t>
        </m:r>
      </m:oMath>
      <w:r w:rsidR="0047086B">
        <w:rPr>
          <w:b/>
          <w:sz w:val="28"/>
          <w:szCs w:val="28"/>
          <w:lang w:val="en-NZ"/>
        </w:rPr>
        <w:t xml:space="preserve"> </w:t>
      </w:r>
      <w:r w:rsidRPr="00503BCC">
        <w:rPr>
          <w:b/>
        </w:rPr>
        <w:t>“</w:t>
      </w:r>
      <w:r w:rsidRPr="00413860">
        <w:rPr>
          <w:b/>
        </w:rPr>
        <w:t>rule of thumb”</w:t>
      </w:r>
      <w:r w:rsidR="00503BCC">
        <w:rPr>
          <w:rFonts w:cstheme="minorHAnsi"/>
          <w:b/>
          <w:noProof/>
          <w:u w:val="single"/>
          <w:lang w:val="en-NZ" w:eastAsia="en-NZ"/>
        </w:rPr>
        <w:t xml:space="preserve"> </w:t>
      </w:r>
      <w:r w:rsidR="0047086B">
        <w:rPr>
          <w:rFonts w:cstheme="minorHAnsi"/>
          <w:noProof/>
          <w:lang w:val="en-NZ" w:eastAsia="en-NZ"/>
        </w:rPr>
        <w:t>for estimating a margin of</w:t>
      </w:r>
      <w:r w:rsidR="00503BCC">
        <w:rPr>
          <w:rFonts w:cstheme="minorHAnsi"/>
          <w:noProof/>
          <w:lang w:val="en-NZ" w:eastAsia="en-NZ"/>
        </w:rPr>
        <w:t xml:space="preserve"> error.</w:t>
      </w:r>
    </w:p>
    <w:p w:rsidR="00503BCC" w:rsidRDefault="0047086B" w:rsidP="00413860">
      <w:pPr>
        <w:rPr>
          <w:rFonts w:cstheme="minorHAnsi"/>
          <w:noProof/>
          <w:lang w:val="en-NZ" w:eastAsia="en-NZ"/>
        </w:rPr>
      </w:pPr>
      <w:r>
        <w:rPr>
          <w:rFonts w:cstheme="minorHAnsi"/>
          <w:noProof/>
          <w:lang w:val="en-NZ" w:eastAsia="en-NZ"/>
        </w:rPr>
        <w:t>Repeat the coverage module with a sample size of n=100</w:t>
      </w:r>
    </w:p>
    <w:p w:rsidR="0047086B" w:rsidRPr="00503BCC" w:rsidRDefault="0047086B" w:rsidP="00413860">
      <w:pPr>
        <w:rPr>
          <w:rFonts w:cstheme="minorHAnsi"/>
          <w:noProof/>
          <w:lang w:val="en-NZ" w:eastAsia="en-NZ"/>
        </w:rPr>
      </w:pPr>
      <w:r>
        <w:rPr>
          <w:rFonts w:cstheme="minorHAnsi"/>
          <w:noProof/>
          <w:lang w:val="en-NZ" w:eastAsia="en-NZ"/>
        </w:rPr>
        <w:t>Margin of error halves to 10%.</w:t>
      </w:r>
    </w:p>
    <w:p w:rsidR="00413860" w:rsidRDefault="0047086B" w:rsidP="00413860">
      <w:pPr>
        <w:rPr>
          <w:b/>
        </w:rPr>
      </w:pPr>
      <w:r>
        <w:rPr>
          <w:b/>
        </w:rPr>
        <w:t>Return to the bootstrapping module:</w:t>
      </w:r>
    </w:p>
    <w:p w:rsidR="0047086B" w:rsidRDefault="0047086B" w:rsidP="00413860">
      <w:r>
        <w:rPr>
          <w:b/>
        </w:rPr>
        <w:t xml:space="preserve">Import the n=500 censusatschool sample </w:t>
      </w:r>
      <w:r w:rsidRPr="0047086B">
        <w:t>(the variable</w:t>
      </w:r>
      <w:r>
        <w:t xml:space="preserve"> </w:t>
      </w:r>
      <w:r w:rsidRPr="0047086B">
        <w:t>of interest is still “travel” and motor)</w:t>
      </w:r>
      <w:r>
        <w:t>. Obtain the confidenc</w:t>
      </w:r>
      <w:r w:rsidR="009E3071">
        <w:t>e interval from 1000 re-samples</w:t>
      </w:r>
      <w:r>
        <w:t>. The CI has a length of 9% and so the margin of error is 4.5%</w:t>
      </w:r>
    </w:p>
    <w:p w:rsidR="0047086B" w:rsidRDefault="0047086B" w:rsidP="00413860">
      <w:r>
        <w:t>Hence demonstrate:</w:t>
      </w:r>
    </w:p>
    <w:p w:rsidR="00AB7A15" w:rsidRDefault="004003C2" w:rsidP="0047086B">
      <w:pPr>
        <w:rPr>
          <w:lang w:val="en-NZ"/>
        </w:rPr>
      </w:pPr>
      <m:oMath>
        <m:f>
          <m:fPr>
            <m:ctrlPr>
              <w:rPr>
                <w:rFonts w:ascii="Cambria Math" w:hAnsi="Cambria Math"/>
                <w:i/>
                <w:iCs/>
                <w:lang w:val="en-NZ"/>
              </w:rPr>
            </m:ctrlPr>
          </m:fPr>
          <m:num>
            <m:r>
              <w:rPr>
                <w:rFonts w:ascii="Cambria Math" w:hAnsi="Cambria Math"/>
                <w:lang w:val="en-NZ"/>
              </w:rPr>
              <m:t>1</m:t>
            </m:r>
          </m:num>
          <m:den>
            <m:r>
              <w:rPr>
                <w:rFonts w:ascii="Cambria Math" w:hAnsi="Cambria Math"/>
                <w:lang w:val="en-NZ"/>
              </w:rPr>
              <m:t>√25</m:t>
            </m:r>
          </m:den>
        </m:f>
      </m:oMath>
      <w:r w:rsidR="0047086B" w:rsidRPr="0047086B">
        <w:rPr>
          <w:lang w:val="en-NZ"/>
        </w:rPr>
        <w:t xml:space="preserve"> =0.2=20%, </w:t>
      </w:r>
      <m:oMath>
        <m:f>
          <m:fPr>
            <m:ctrlPr>
              <w:rPr>
                <w:rFonts w:ascii="Cambria Math" w:hAnsi="Cambria Math"/>
                <w:i/>
                <w:iCs/>
                <w:lang w:val="en-NZ"/>
              </w:rPr>
            </m:ctrlPr>
          </m:fPr>
          <m:num>
            <m:r>
              <w:rPr>
                <w:rFonts w:ascii="Cambria Math" w:hAnsi="Cambria Math"/>
                <w:lang w:val="en-NZ"/>
              </w:rPr>
              <m:t>1</m:t>
            </m:r>
          </m:num>
          <m:den>
            <m:r>
              <w:rPr>
                <w:rFonts w:ascii="Cambria Math" w:hAnsi="Cambria Math"/>
                <w:lang w:val="en-NZ"/>
              </w:rPr>
              <m:t>√100</m:t>
            </m:r>
          </m:den>
        </m:f>
      </m:oMath>
      <w:r w:rsidR="0047086B" w:rsidRPr="0047086B">
        <w:rPr>
          <w:lang w:val="en-NZ"/>
        </w:rPr>
        <w:t xml:space="preserve"> =0.1=10%, </w:t>
      </w:r>
      <m:oMath>
        <m:f>
          <m:fPr>
            <m:ctrlPr>
              <w:rPr>
                <w:rFonts w:ascii="Cambria Math" w:hAnsi="Cambria Math"/>
                <w:i/>
                <w:iCs/>
                <w:lang w:val="en-NZ"/>
              </w:rPr>
            </m:ctrlPr>
          </m:fPr>
          <m:num>
            <m:r>
              <w:rPr>
                <w:rFonts w:ascii="Cambria Math" w:hAnsi="Cambria Math"/>
                <w:lang w:val="en-NZ"/>
              </w:rPr>
              <m:t>1</m:t>
            </m:r>
          </m:num>
          <m:den>
            <m:r>
              <w:rPr>
                <w:rFonts w:ascii="Cambria Math" w:hAnsi="Cambria Math"/>
                <w:lang w:val="en-NZ"/>
              </w:rPr>
              <m:t>√500</m:t>
            </m:r>
          </m:den>
        </m:f>
      </m:oMath>
      <w:r w:rsidR="00FC530D">
        <w:rPr>
          <w:lang w:val="en-NZ"/>
        </w:rPr>
        <w:t xml:space="preserve"> =0.045=4.5% </w:t>
      </w:r>
    </w:p>
    <w:p w:rsidR="0047086B" w:rsidRPr="00AB7A15" w:rsidRDefault="00FC530D" w:rsidP="0047086B">
      <w:pPr>
        <w:rPr>
          <w:lang w:val="en-NZ"/>
        </w:rPr>
      </w:pPr>
      <w:r>
        <w:rPr>
          <w:lang w:val="en-NZ"/>
        </w:rPr>
        <w:t xml:space="preserve">and hence the </w:t>
      </w:r>
      <m:oMath>
        <m:f>
          <m:fPr>
            <m:ctrlPr>
              <w:rPr>
                <w:rFonts w:ascii="Cambria Math" w:eastAsiaTheme="minorHAnsi" w:hAnsi="Cambria Math"/>
                <w:b/>
                <w:i/>
                <w:sz w:val="28"/>
                <w:szCs w:val="28"/>
                <w:lang w:val="en-NZ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HAnsi" w:hAnsi="Cambria Math"/>
                    <w:b/>
                    <w:i/>
                    <w:sz w:val="28"/>
                    <w:szCs w:val="28"/>
                    <w:lang w:val="en-NZ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e>
            </m:rad>
          </m:den>
        </m:f>
        <m:r>
          <m:rPr>
            <m:sty m:val="bi"/>
          </m:rPr>
          <w:rPr>
            <w:rFonts w:ascii="Cambria Math" w:eastAsiaTheme="minorHAnsi" w:hAnsi="Cambria Math"/>
            <w:sz w:val="28"/>
            <w:szCs w:val="28"/>
            <w:lang w:val="en-NZ"/>
          </w:rPr>
          <m:t xml:space="preserve"> </m:t>
        </m:r>
      </m:oMath>
      <w:r>
        <w:rPr>
          <w:b/>
          <w:sz w:val="28"/>
          <w:szCs w:val="28"/>
          <w:lang w:val="en-NZ"/>
        </w:rPr>
        <w:t xml:space="preserve"> </w:t>
      </w:r>
      <w:r w:rsidRPr="00503BCC">
        <w:rPr>
          <w:b/>
        </w:rPr>
        <w:t>“</w:t>
      </w:r>
      <w:r w:rsidRPr="00413860">
        <w:rPr>
          <w:b/>
        </w:rPr>
        <w:t>rule of thumb”</w:t>
      </w:r>
      <w:r w:rsidR="00AB7A15">
        <w:rPr>
          <w:b/>
        </w:rPr>
        <w:t xml:space="preserve"> </w:t>
      </w:r>
      <w:r w:rsidR="00AB7A15" w:rsidRPr="00AB7A15">
        <w:t>for estimating a margin</w:t>
      </w:r>
      <w:r w:rsidR="00AB7A15">
        <w:t xml:space="preserve"> </w:t>
      </w:r>
      <w:r w:rsidR="00AB7A15" w:rsidRPr="00AB7A15">
        <w:t>of error</w:t>
      </w:r>
      <w:r w:rsidR="00AB7A15">
        <w:t>.</w:t>
      </w:r>
    </w:p>
    <w:p w:rsidR="00AB7A15" w:rsidRPr="00AB7A15" w:rsidRDefault="00AB7A15" w:rsidP="00413860">
      <w:pPr>
        <w:rPr>
          <w:u w:val="single"/>
        </w:rPr>
      </w:pPr>
    </w:p>
    <w:p w:rsidR="00683601" w:rsidRDefault="00AB7A15" w:rsidP="00413860">
      <w:pPr>
        <w:rPr>
          <w:rFonts w:ascii="Arial" w:hAnsi="Arial" w:cs="Arial"/>
          <w:sz w:val="20"/>
          <w:szCs w:val="20"/>
          <w:lang w:val="en-NZ"/>
        </w:rPr>
      </w:pPr>
      <w:r>
        <w:t xml:space="preserve">Return to the media article </w:t>
      </w:r>
      <w:r w:rsidRPr="007375D5">
        <w:rPr>
          <w:rFonts w:cstheme="minorHAnsi"/>
          <w:b/>
          <w:i/>
          <w:sz w:val="24"/>
          <w:szCs w:val="24"/>
        </w:rPr>
        <w:t xml:space="preserve">. </w:t>
      </w:r>
      <w:r w:rsidRPr="004067E1">
        <w:rPr>
          <w:rFonts w:ascii="Arial" w:hAnsi="Arial" w:cs="Arial"/>
          <w:b/>
          <w:sz w:val="24"/>
          <w:szCs w:val="24"/>
        </w:rPr>
        <w:t>“Opin</w:t>
      </w:r>
      <w:r>
        <w:rPr>
          <w:rFonts w:ascii="Arial" w:hAnsi="Arial" w:cs="Arial"/>
          <w:b/>
          <w:sz w:val="24"/>
          <w:szCs w:val="24"/>
        </w:rPr>
        <w:t>i</w:t>
      </w:r>
      <w:r w:rsidRPr="004067E1">
        <w:rPr>
          <w:rFonts w:ascii="Arial" w:hAnsi="Arial" w:cs="Arial"/>
          <w:b/>
          <w:sz w:val="24"/>
          <w:szCs w:val="24"/>
        </w:rPr>
        <w:t>on divided on NZ-US exercises”</w:t>
      </w:r>
      <w:r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Verify that </w:t>
      </w:r>
      <m:oMath>
        <m:f>
          <m:fPr>
            <m:ctrlPr>
              <w:rPr>
                <w:rFonts w:ascii="Cambria Math" w:eastAsiaTheme="minorHAnsi" w:hAnsi="Cambria Math"/>
                <w:b/>
                <w:i/>
                <w:sz w:val="28"/>
                <w:szCs w:val="28"/>
                <w:lang w:val="en-NZ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HAnsi" w:hAnsi="Cambria Math"/>
                    <w:b/>
                    <w:i/>
                    <w:sz w:val="28"/>
                    <w:szCs w:val="28"/>
                    <w:lang w:val="en-NZ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750</m:t>
                </m:r>
              </m:e>
            </m:rad>
          </m:den>
        </m:f>
      </m:oMath>
      <w:r>
        <w:rPr>
          <w:rFonts w:ascii="Arial" w:hAnsi="Arial" w:cs="Arial"/>
          <w:sz w:val="28"/>
          <w:szCs w:val="28"/>
          <w:lang w:val="en-NZ"/>
        </w:rPr>
        <w:t xml:space="preserve"> </w:t>
      </w:r>
      <w:r w:rsidRPr="00AB7A15">
        <w:rPr>
          <w:rFonts w:ascii="Arial" w:hAnsi="Arial" w:cs="Arial"/>
          <w:sz w:val="24"/>
          <w:szCs w:val="24"/>
          <w:lang w:val="en-NZ"/>
        </w:rPr>
        <w:t>=</w:t>
      </w:r>
      <w:r>
        <w:rPr>
          <w:rFonts w:ascii="Arial" w:hAnsi="Arial" w:cs="Arial"/>
          <w:sz w:val="24"/>
          <w:szCs w:val="24"/>
          <w:lang w:val="en-NZ"/>
        </w:rPr>
        <w:t xml:space="preserve"> 3.65% is a good estimate </w:t>
      </w:r>
      <w:r w:rsidR="00AC6DC9">
        <w:rPr>
          <w:rFonts w:ascii="Arial" w:hAnsi="Arial" w:cs="Arial"/>
          <w:sz w:val="24"/>
          <w:szCs w:val="24"/>
          <w:lang w:val="en-NZ"/>
        </w:rPr>
        <w:t xml:space="preserve">of the reported margin of error. </w:t>
      </w:r>
      <w:r w:rsidR="00AC6DC9">
        <w:rPr>
          <w:rFonts w:ascii="Arial" w:hAnsi="Arial" w:cs="Arial"/>
          <w:sz w:val="20"/>
          <w:szCs w:val="20"/>
          <w:lang w:val="en-NZ"/>
        </w:rPr>
        <w:t>(note: you can now also see that the 850 below the graphic is an error).</w:t>
      </w:r>
    </w:p>
    <w:p w:rsidR="00AB7A15" w:rsidRPr="00683601" w:rsidRDefault="00683601" w:rsidP="00413860">
      <w:pPr>
        <w:rPr>
          <w:rFonts w:ascii="Arial" w:hAnsi="Arial" w:cs="Arial"/>
          <w:sz w:val="20"/>
          <w:szCs w:val="20"/>
          <w:lang w:val="en-NZ"/>
        </w:rPr>
      </w:pPr>
      <w:r>
        <w:rPr>
          <w:rFonts w:ascii="Arial" w:hAnsi="Arial" w:cs="Arial"/>
          <w:sz w:val="20"/>
          <w:szCs w:val="20"/>
          <w:lang w:val="en-NZ"/>
        </w:rPr>
        <w:lastRenderedPageBreak/>
        <w:br w:type="page"/>
      </w:r>
    </w:p>
    <w:p w:rsidR="0047086B" w:rsidRPr="003752F3" w:rsidRDefault="00D229B3" w:rsidP="00413860">
      <w:pPr>
        <w:rPr>
          <w:b/>
          <w:sz w:val="24"/>
          <w:szCs w:val="24"/>
          <w:u w:val="single"/>
        </w:rPr>
      </w:pPr>
      <w:r w:rsidRPr="001165BE">
        <w:rPr>
          <w:rFonts w:cstheme="minorHAnsi"/>
          <w:noProof/>
          <w:u w:val="single"/>
          <w:lang w:val="en-NZ" w:eastAsia="en-NZ"/>
        </w:rPr>
        <w:lastRenderedPageBreak/>
        <mc:AlternateContent>
          <mc:Choice Requires="wps">
            <w:drawing>
              <wp:anchor distT="0" distB="0" distL="274320" distR="114300" simplePos="0" relativeHeight="251726848" behindDoc="0" locked="0" layoutInCell="1" allowOverlap="1" wp14:anchorId="22432DD6" wp14:editId="0642209F">
                <wp:simplePos x="0" y="0"/>
                <wp:positionH relativeFrom="margin">
                  <wp:posOffset>4762500</wp:posOffset>
                </wp:positionH>
                <wp:positionV relativeFrom="margin">
                  <wp:posOffset>9525</wp:posOffset>
                </wp:positionV>
                <wp:extent cx="1783080" cy="8382000"/>
                <wp:effectExtent l="0" t="0" r="3810" b="0"/>
                <wp:wrapSquare wrapText="bothSides"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8382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03C2" w:rsidRDefault="004003C2" w:rsidP="00AB7A15">
                            <w:pPr>
                              <w:pStyle w:val="Heading1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Teaching Notes</w:t>
                            </w:r>
                          </w:p>
                          <w:p w:rsidR="004003C2" w:rsidRDefault="004003C2" w:rsidP="00AB7A15">
                            <w:pPr>
                              <w:spacing w:after="100"/>
                              <w:jc w:val="center"/>
                              <w:rPr>
                                <w:color w:val="6076B4" w:themeColor="accent1"/>
                              </w:rPr>
                            </w:pP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</w:p>
                          <w:p w:rsidR="004003C2" w:rsidRDefault="004003C2" w:rsidP="00AC6DC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03C2" w:rsidRPr="00AC6DC9" w:rsidRDefault="004003C2" w:rsidP="00AC6DC9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C6DC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s</w:t>
                            </w:r>
                            <w:r w:rsidRPr="00AC6DC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wers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are also </w:t>
                            </w:r>
                            <w:r w:rsidRPr="00AC6DC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on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“S</w:t>
                            </w:r>
                            <w:r w:rsidRPr="00AC6DC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ampling error power-point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” slide 5</w:t>
                            </w:r>
                          </w:p>
                          <w:p w:rsidR="004003C2" w:rsidRPr="009D3588" w:rsidRDefault="004003C2" w:rsidP="00AB7A15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3588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Note:</w:t>
                            </w:r>
                            <w:r w:rsidRPr="009D358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MoE from large sample normal approx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imation:</w:t>
                            </w:r>
                          </w:p>
                          <w:p w:rsidR="004003C2" w:rsidRPr="009D3588" w:rsidRDefault="004003C2" w:rsidP="009D3588">
                            <w:pPr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18"/>
                                    <w:szCs w:val="18"/>
                                  </w:rPr>
                                  <m:t>1.96×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HAnsi" w:hAnsi="Cambria Math"/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  <w:lang w:val="en-NZ"/>
                                      </w:rPr>
                                    </m:ctrlPr>
                                  </m:radPr>
                                  <m:deg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HAnsi" w:hAnsi="Cambria Math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en-NZ"/>
                                          </w:rPr>
                                        </m:ctrlPr>
                                      </m:fPr>
                                      <m:num>
                                        <m:acc>
                                          <m:accPr>
                                            <m:ctrlPr>
                                              <w:rPr>
                                                <w:rFonts w:ascii="Cambria Math" w:eastAsiaTheme="minorHAnsi" w:hAnsi="Cambria Math"/>
                                                <w:i/>
                                                <w:color w:val="000000" w:themeColor="text1"/>
                                                <w:sz w:val="18"/>
                                                <w:szCs w:val="18"/>
                                                <w:lang w:val="en-NZ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8"/>
                                                <w:szCs w:val="18"/>
                                              </w:rPr>
                                              <m:t>p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(1-</m:t>
                                        </m:r>
                                        <m:acc>
                                          <m:accPr>
                                            <m:ctrlPr>
                                              <w:rPr>
                                                <w:rFonts w:ascii="Cambria Math" w:eastAsiaTheme="minorHAnsi" w:hAnsi="Cambria Math"/>
                                                <w:i/>
                                                <w:color w:val="000000" w:themeColor="text1"/>
                                                <w:sz w:val="18"/>
                                                <w:szCs w:val="18"/>
                                                <w:lang w:val="en-NZ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8"/>
                                                <w:szCs w:val="18"/>
                                              </w:rPr>
                                              <m:t>p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n</m:t>
                                        </m:r>
                                      </m:den>
                                    </m:f>
                                  </m:e>
                                </m:rad>
                              </m:oMath>
                            </m:oMathPara>
                          </w:p>
                          <w:p w:rsidR="004003C2" w:rsidRDefault="004003C2" w:rsidP="00AB7A15">
                            <w:pPr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</w:pPr>
                          </w:p>
                          <w:p w:rsidR="004003C2" w:rsidRPr="003752F3" w:rsidRDefault="004003C2" w:rsidP="00AB7A15">
                            <w:pPr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3752F3"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  <w:t xml:space="preserve">Note </w:t>
                            </w:r>
                            <w:r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  <w:t xml:space="preserve">the </w:t>
                            </w:r>
                            <w:r w:rsidRPr="003752F3"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  <w:t xml:space="preserve">change in the way we are now interpreting a </w:t>
                            </w:r>
                            <w:r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  <w:t>95% confidence interval.</w:t>
                            </w:r>
                          </w:p>
                          <w:p w:rsidR="004003C2" w:rsidRDefault="004003C2" w:rsidP="00AB7A15">
                            <w:pPr>
                              <w:rPr>
                                <w:rStyle w:val="Hyperlink"/>
                                <w:color w:val="002060"/>
                                <w:sz w:val="20"/>
                                <w:szCs w:val="20"/>
                                <w:u w:val="none"/>
                              </w:rPr>
                            </w:pPr>
                          </w:p>
                          <w:p w:rsidR="004003C2" w:rsidRPr="00007357" w:rsidRDefault="004003C2" w:rsidP="00AB7A15">
                            <w:pPr>
                              <w:rPr>
                                <w:rStyle w:val="Hyperlink"/>
                                <w:color w:val="002060"/>
                                <w:u w:val="none"/>
                              </w:rPr>
                            </w:pPr>
                            <w:r w:rsidRPr="00007357">
                              <w:rPr>
                                <w:rStyle w:val="Hyperlink"/>
                                <w:color w:val="002060"/>
                                <w:u w:val="none"/>
                              </w:rPr>
                              <w:t>Drawing a diagram seems to help students with both the calculation and interpreting the meaning of a confidence interval.</w:t>
                            </w:r>
                          </w:p>
                          <w:p w:rsidR="004003C2" w:rsidRDefault="004003C2" w:rsidP="00AB7A15">
                            <w:pPr>
                              <w:rPr>
                                <w:rStyle w:val="Hyperlink"/>
                                <w:color w:val="002060"/>
                                <w:sz w:val="20"/>
                                <w:szCs w:val="20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47" style="position:absolute;margin-left:375pt;margin-top:.75pt;width:140.4pt;height:660pt;z-index:251726848;visibility:visible;mso-wrap-style:square;mso-width-percent:30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3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" fillcolor="#e4e9ef [3214]" stroked="f" strokeweight="2.25pt">
                <v:fill opacity="55769f"/>
                <v:textbox inset="14.4pt,36pt,14.4pt,10.8pt">
                  <w:txbxContent>
                    <w:p w:rsidR="004003C2" w:rsidRDefault="004003C2" w:rsidP="00AB7A15">
                      <w:pPr>
                        <w:pStyle w:val="Heading1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Teaching Notes</w:t>
                      </w:r>
                    </w:p>
                    <w:p w:rsidR="004003C2" w:rsidRDefault="004003C2" w:rsidP="00AB7A15">
                      <w:pPr>
                        <w:spacing w:after="100"/>
                        <w:jc w:val="center"/>
                        <w:rPr>
                          <w:color w:val="6076B4" w:themeColor="accent1"/>
                        </w:rPr>
                      </w:pP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</w:p>
                    <w:p w:rsidR="004003C2" w:rsidRDefault="004003C2" w:rsidP="00AC6DC9">
                      <w:pP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4003C2" w:rsidRPr="00AC6DC9" w:rsidRDefault="004003C2" w:rsidP="00AC6DC9">
                      <w:pP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AC6DC9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An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s</w:t>
                      </w:r>
                      <w:r w:rsidRPr="00AC6DC9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wers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are also </w:t>
                      </w:r>
                      <w:r w:rsidRPr="00AC6DC9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on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“S</w:t>
                      </w:r>
                      <w:r w:rsidRPr="00AC6DC9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ampling error power-point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” slide 5</w:t>
                      </w:r>
                    </w:p>
                    <w:p w:rsidR="004003C2" w:rsidRPr="009D3588" w:rsidRDefault="004003C2" w:rsidP="00AB7A15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9D3588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Note:</w:t>
                      </w:r>
                      <w:r w:rsidRPr="009D358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MoE from large sample normal approx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imation:</w:t>
                      </w:r>
                    </w:p>
                    <w:p w:rsidR="004003C2" w:rsidRPr="009D3588" w:rsidRDefault="004003C2" w:rsidP="009D3588">
                      <w:pPr>
                        <w:rPr>
                          <w:noProof/>
                          <w:color w:val="000000" w:themeColor="text1"/>
                          <w:sz w:val="18"/>
                          <w:szCs w:val="1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18"/>
                              <w:szCs w:val="18"/>
                            </w:rPr>
                            <m:t>1.96×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HAnsi" w:hAnsi="Cambria Math"/>
                                  <w:i/>
                                  <w:color w:val="000000" w:themeColor="text1"/>
                                  <w:sz w:val="18"/>
                                  <w:szCs w:val="18"/>
                                  <w:lang w:val="en-NZ"/>
                                </w:rPr>
                              </m:ctrlPr>
                            </m:radPr>
                            <m:deg/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  <w:lang w:val="en-NZ"/>
                                    </w:rPr>
                                  </m:ctrlPr>
                                </m:fPr>
                                <m:num>
                                  <m:acc>
                                    <m:accPr>
                                      <m:ctrlPr>
                                        <w:rPr>
                                          <w:rFonts w:ascii="Cambria Math" w:eastAsiaTheme="minorHAnsi" w:hAnsi="Cambria Math"/>
                                          <w:i/>
                                          <w:color w:val="000000" w:themeColor="text1"/>
                                          <w:sz w:val="18"/>
                                          <w:szCs w:val="18"/>
                                          <w:lang w:val="en-NZ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m:t>p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(1-</m:t>
                                  </m:r>
                                  <m:acc>
                                    <m:accPr>
                                      <m:ctrlPr>
                                        <w:rPr>
                                          <w:rFonts w:ascii="Cambria Math" w:eastAsiaTheme="minorHAnsi" w:hAnsi="Cambria Math"/>
                                          <w:i/>
                                          <w:color w:val="000000" w:themeColor="text1"/>
                                          <w:sz w:val="18"/>
                                          <w:szCs w:val="18"/>
                                          <w:lang w:val="en-NZ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m:t>p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n</m:t>
                                  </m:r>
                                </m:den>
                              </m:f>
                            </m:e>
                          </m:rad>
                        </m:oMath>
                      </m:oMathPara>
                    </w:p>
                    <w:p w:rsidR="004003C2" w:rsidRDefault="004003C2" w:rsidP="00AB7A15">
                      <w:pPr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</w:pPr>
                    </w:p>
                    <w:p w:rsidR="004003C2" w:rsidRPr="003752F3" w:rsidRDefault="004003C2" w:rsidP="00AB7A15">
                      <w:pPr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</w:pPr>
                      <w:r w:rsidRPr="003752F3"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  <w:t xml:space="preserve">Note </w:t>
                      </w:r>
                      <w:r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  <w:t xml:space="preserve">the </w:t>
                      </w:r>
                      <w:r w:rsidRPr="003752F3"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  <w:t xml:space="preserve">change in the way we are now interpreting a </w:t>
                      </w:r>
                      <w:r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  <w:t>95% confidence interval.</w:t>
                      </w:r>
                    </w:p>
                    <w:p w:rsidR="004003C2" w:rsidRDefault="004003C2" w:rsidP="00AB7A15">
                      <w:pPr>
                        <w:rPr>
                          <w:rStyle w:val="Hyperlink"/>
                          <w:color w:val="002060"/>
                          <w:sz w:val="20"/>
                          <w:szCs w:val="20"/>
                          <w:u w:val="none"/>
                        </w:rPr>
                      </w:pPr>
                    </w:p>
                    <w:p w:rsidR="004003C2" w:rsidRPr="00007357" w:rsidRDefault="004003C2" w:rsidP="00AB7A15">
                      <w:pPr>
                        <w:rPr>
                          <w:rStyle w:val="Hyperlink"/>
                          <w:color w:val="002060"/>
                          <w:u w:val="none"/>
                        </w:rPr>
                      </w:pPr>
                      <w:r w:rsidRPr="00007357">
                        <w:rPr>
                          <w:rStyle w:val="Hyperlink"/>
                          <w:color w:val="002060"/>
                          <w:u w:val="none"/>
                        </w:rPr>
                        <w:t>Drawing a diagram seems to help students with both the calculation and interpreting the meaning of a confidence interval.</w:t>
                      </w:r>
                    </w:p>
                    <w:p w:rsidR="004003C2" w:rsidRDefault="004003C2" w:rsidP="00AB7A15">
                      <w:pPr>
                        <w:rPr>
                          <w:rStyle w:val="Hyperlink"/>
                          <w:color w:val="002060"/>
                          <w:sz w:val="20"/>
                          <w:szCs w:val="20"/>
                          <w:u w:val="none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752F3" w:rsidRPr="003752F3">
        <w:rPr>
          <w:b/>
          <w:sz w:val="24"/>
          <w:szCs w:val="24"/>
          <w:u w:val="single"/>
        </w:rPr>
        <w:t>ACTIVITY 6</w:t>
      </w:r>
    </w:p>
    <w:p w:rsidR="006F18E2" w:rsidRDefault="006F18E2" w:rsidP="00413860">
      <w:pPr>
        <w:rPr>
          <w:b/>
        </w:rPr>
      </w:pPr>
      <w:r>
        <w:rPr>
          <w:b/>
        </w:rPr>
        <w:t>“</w:t>
      </w:r>
      <w:r w:rsidRPr="006F18E2">
        <w:rPr>
          <w:b/>
        </w:rPr>
        <w:t xml:space="preserve">Calculating and interpreting a 95% confidence interval for a proportion </w:t>
      </w:r>
      <w:r w:rsidR="003752F3">
        <w:rPr>
          <w:b/>
        </w:rPr>
        <w:t>“</w:t>
      </w:r>
    </w:p>
    <w:p w:rsidR="006F18E2" w:rsidRPr="006F18E2" w:rsidRDefault="006F18E2" w:rsidP="006F18E2">
      <w:pPr>
        <w:rPr>
          <w:rFonts w:ascii="Palatino Linotype" w:hAnsi="Palatino Linotype" w:cstheme="minorHAnsi"/>
          <w:b/>
          <w:i/>
          <w:sz w:val="24"/>
          <w:szCs w:val="24"/>
        </w:rPr>
      </w:pPr>
      <w:r>
        <w:t xml:space="preserve">Return to the media article </w:t>
      </w:r>
      <w:r w:rsidRPr="007375D5">
        <w:rPr>
          <w:rFonts w:cstheme="minorHAnsi"/>
          <w:b/>
          <w:i/>
          <w:sz w:val="24"/>
          <w:szCs w:val="24"/>
        </w:rPr>
        <w:t xml:space="preserve">. </w:t>
      </w:r>
      <w:r w:rsidRPr="004067E1">
        <w:rPr>
          <w:rFonts w:ascii="Arial" w:hAnsi="Arial" w:cs="Arial"/>
          <w:b/>
          <w:sz w:val="24"/>
          <w:szCs w:val="24"/>
        </w:rPr>
        <w:t>“Opin</w:t>
      </w:r>
      <w:r>
        <w:rPr>
          <w:rFonts w:ascii="Arial" w:hAnsi="Arial" w:cs="Arial"/>
          <w:b/>
          <w:sz w:val="24"/>
          <w:szCs w:val="24"/>
        </w:rPr>
        <w:t>i</w:t>
      </w:r>
      <w:r w:rsidRPr="004067E1">
        <w:rPr>
          <w:rFonts w:ascii="Arial" w:hAnsi="Arial" w:cs="Arial"/>
          <w:b/>
          <w:sz w:val="24"/>
          <w:szCs w:val="24"/>
        </w:rPr>
        <w:t>on divided on NZ-US exercises”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Palatino Linotype" w:hAnsi="Palatino Linotype" w:cs="Arial"/>
          <w:sz w:val="24"/>
          <w:szCs w:val="24"/>
        </w:rPr>
        <w:t xml:space="preserve">and </w:t>
      </w:r>
      <w:r>
        <w:rPr>
          <w:rFonts w:ascii="Palatino Linotype" w:hAnsi="Palatino Linotype" w:cs="Arial"/>
          <w:b/>
          <w:sz w:val="24"/>
          <w:szCs w:val="24"/>
        </w:rPr>
        <w:t>the write-on template</w:t>
      </w:r>
      <w:r w:rsidR="00FC530D">
        <w:rPr>
          <w:rFonts w:ascii="Palatino Linotype" w:hAnsi="Palatino Linotype" w:cs="Arial"/>
          <w:b/>
          <w:sz w:val="24"/>
          <w:szCs w:val="24"/>
        </w:rPr>
        <w:t xml:space="preserve">. Complete Q2: </w:t>
      </w:r>
    </w:p>
    <w:p w:rsidR="00FC530D" w:rsidRPr="00AB7A15" w:rsidRDefault="00AB7A15" w:rsidP="00AB7A15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="00FC530D" w:rsidRPr="00AB7A15">
        <w:rPr>
          <w:rFonts w:ascii="Times New Roman" w:hAnsi="Times New Roman" w:cs="Times New Roman"/>
          <w:b/>
          <w:sz w:val="28"/>
          <w:szCs w:val="28"/>
          <w:u w:val="single"/>
        </w:rPr>
        <w:t>Margin of Error:</w:t>
      </w:r>
      <w:r w:rsidRPr="00AB7A15">
        <w:rPr>
          <w:rFonts w:cstheme="minorHAnsi"/>
          <w:noProof/>
          <w:u w:val="single"/>
          <w:lang w:val="en-NZ" w:eastAsia="en-NZ"/>
        </w:rPr>
        <w:t xml:space="preserve"> </w:t>
      </w:r>
    </w:p>
    <w:p w:rsidR="00FC530D" w:rsidRPr="00296057" w:rsidRDefault="00FC530D" w:rsidP="00FC530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296057">
        <w:rPr>
          <w:rFonts w:ascii="Times New Roman" w:hAnsi="Times New Roman" w:cs="Times New Roman"/>
          <w:b/>
          <w:sz w:val="24"/>
          <w:szCs w:val="24"/>
        </w:rPr>
        <w:t xml:space="preserve">For poll %s of about 50% </w:t>
      </w:r>
      <w:r w:rsidRPr="0029605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(between 30% and 70%) </w:t>
      </w:r>
      <w:r w:rsidRPr="00296057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FC530D" w:rsidRPr="00296057" w:rsidRDefault="00FC530D" w:rsidP="00FC530D">
      <w:pPr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296057">
        <w:rPr>
          <w:rFonts w:ascii="Times New Roman" w:hAnsi="Times New Roman" w:cs="Times New Roman"/>
          <w:b/>
          <w:sz w:val="24"/>
          <w:szCs w:val="24"/>
        </w:rPr>
        <w:t>margin</w:t>
      </w:r>
      <w:r w:rsidR="00AC6DC9">
        <w:rPr>
          <w:rFonts w:ascii="Times New Roman" w:hAnsi="Times New Roman" w:cs="Times New Roman"/>
          <w:b/>
          <w:sz w:val="24"/>
          <w:szCs w:val="24"/>
        </w:rPr>
        <w:t xml:space="preserve"> of error ≈  </w:t>
      </w:r>
      <m:oMath>
        <m:f>
          <m:fPr>
            <m:ctrlPr>
              <w:rPr>
                <w:rFonts w:ascii="Cambria Math" w:eastAsiaTheme="minorHAnsi" w:hAnsi="Cambria Math"/>
                <w:b/>
                <w:i/>
                <w:sz w:val="28"/>
                <w:szCs w:val="28"/>
                <w:lang w:val="en-NZ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HAnsi" w:hAnsi="Cambria Math"/>
                    <w:b/>
                    <w:i/>
                    <w:sz w:val="28"/>
                    <w:szCs w:val="28"/>
                    <w:lang w:val="en-NZ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e>
            </m:rad>
          </m:den>
        </m:f>
        <m:r>
          <m:rPr>
            <m:sty m:val="bi"/>
          </m:rPr>
          <w:rPr>
            <w:rFonts w:ascii="Cambria Math" w:eastAsiaTheme="minorHAnsi" w:hAnsi="Cambria Math"/>
            <w:sz w:val="28"/>
            <w:szCs w:val="28"/>
            <w:lang w:val="en-NZ"/>
          </w:rPr>
          <m:t xml:space="preserve"> </m:t>
        </m:r>
      </m:oMath>
      <w:r w:rsidR="00AC6D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5661">
        <w:rPr>
          <w:rFonts w:ascii="Times New Roman" w:hAnsi="Times New Roman" w:cs="Times New Roman"/>
          <w:sz w:val="24"/>
          <w:szCs w:val="24"/>
        </w:rPr>
        <w:t>at a …</w:t>
      </w:r>
      <w:r w:rsidR="00AC6DC9" w:rsidRPr="00AC6DC9">
        <w:rPr>
          <w:rFonts w:ascii="Times New Roman" w:hAnsi="Times New Roman" w:cs="Times New Roman"/>
          <w:b/>
          <w:i/>
          <w:sz w:val="24"/>
          <w:szCs w:val="24"/>
        </w:rPr>
        <w:t>95%</w:t>
      </w:r>
      <w:r w:rsidRPr="00AC6DC9">
        <w:rPr>
          <w:rFonts w:ascii="Times New Roman" w:hAnsi="Times New Roman" w:cs="Times New Roman"/>
          <w:b/>
          <w:sz w:val="24"/>
          <w:szCs w:val="24"/>
        </w:rPr>
        <w:t>……</w:t>
      </w:r>
      <w:r w:rsidRPr="00CC5661">
        <w:rPr>
          <w:rFonts w:ascii="Times New Roman" w:hAnsi="Times New Roman" w:cs="Times New Roman"/>
          <w:sz w:val="24"/>
          <w:szCs w:val="24"/>
        </w:rPr>
        <w:t xml:space="preserve"> confidence level</w:t>
      </w:r>
    </w:p>
    <w:p w:rsidR="00FC530D" w:rsidRPr="00CC5661" w:rsidRDefault="00AC6DC9" w:rsidP="00FC530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poll %s </w:t>
      </w:r>
      <w:r w:rsidR="00FC530D" w:rsidRPr="00CC5661">
        <w:rPr>
          <w:rFonts w:ascii="Times New Roman" w:hAnsi="Times New Roman" w:cs="Times New Roman"/>
          <w:b/>
          <w:sz w:val="24"/>
          <w:szCs w:val="24"/>
        </w:rPr>
        <w:t>below 30%</w:t>
      </w:r>
      <w:r w:rsidR="00FC530D">
        <w:rPr>
          <w:rFonts w:ascii="Times New Roman" w:hAnsi="Times New Roman" w:cs="Times New Roman"/>
          <w:sz w:val="24"/>
          <w:szCs w:val="24"/>
        </w:rPr>
        <w:t xml:space="preserve"> and</w:t>
      </w:r>
      <w:r w:rsidR="00FC530D" w:rsidRPr="00CC5661">
        <w:rPr>
          <w:rFonts w:ascii="Times New Roman" w:hAnsi="Times New Roman" w:cs="Times New Roman"/>
          <w:sz w:val="24"/>
          <w:szCs w:val="24"/>
        </w:rPr>
        <w:t xml:space="preserve"> </w:t>
      </w:r>
      <w:r w:rsidR="00FC530D" w:rsidRPr="00CC5661">
        <w:rPr>
          <w:rFonts w:ascii="Times New Roman" w:hAnsi="Times New Roman" w:cs="Times New Roman"/>
          <w:b/>
          <w:sz w:val="24"/>
          <w:szCs w:val="24"/>
        </w:rPr>
        <w:t>above70%</w:t>
      </w:r>
      <w:r w:rsidR="00FC530D" w:rsidRPr="00CC5661">
        <w:rPr>
          <w:rFonts w:ascii="Times New Roman" w:hAnsi="Times New Roman" w:cs="Times New Roman"/>
          <w:sz w:val="24"/>
          <w:szCs w:val="24"/>
        </w:rPr>
        <w:t>, the margin of error is ……</w:t>
      </w:r>
      <w:r>
        <w:rPr>
          <w:rFonts w:ascii="Times New Roman" w:hAnsi="Times New Roman" w:cs="Times New Roman"/>
          <w:b/>
          <w:i/>
          <w:sz w:val="24"/>
          <w:szCs w:val="24"/>
        </w:rPr>
        <w:t>smaller</w:t>
      </w:r>
      <w:r w:rsidR="00FC530D" w:rsidRPr="00CC5661">
        <w:rPr>
          <w:rFonts w:ascii="Times New Roman" w:hAnsi="Times New Roman" w:cs="Times New Roman"/>
          <w:sz w:val="24"/>
          <w:szCs w:val="24"/>
        </w:rPr>
        <w:t>………..</w:t>
      </w:r>
    </w:p>
    <w:p w:rsidR="00FC530D" w:rsidRPr="00CC5661" w:rsidRDefault="00FC530D" w:rsidP="00FC530D">
      <w:pPr>
        <w:ind w:left="360"/>
        <w:rPr>
          <w:rFonts w:ascii="Times New Roman" w:hAnsi="Times New Roman" w:cs="Times New Roman"/>
          <w:sz w:val="24"/>
          <w:szCs w:val="24"/>
        </w:rPr>
      </w:pPr>
      <w:r w:rsidRPr="00CC5661">
        <w:rPr>
          <w:rFonts w:ascii="Times New Roman" w:hAnsi="Times New Roman" w:cs="Times New Roman"/>
          <w:sz w:val="24"/>
          <w:szCs w:val="24"/>
        </w:rPr>
        <w:t xml:space="preserve">95% of the time, the 95% confidence interval </w:t>
      </w:r>
      <w:r w:rsidRPr="00CC5661">
        <w:rPr>
          <w:rFonts w:ascii="Times New Roman" w:hAnsi="Times New Roman" w:cs="Times New Roman"/>
          <w:i/>
          <w:iCs/>
          <w:sz w:val="24"/>
          <w:szCs w:val="24"/>
        </w:rPr>
        <w:t>…</w:t>
      </w:r>
      <w:r w:rsidR="00AC6DC9">
        <w:rPr>
          <w:rFonts w:ascii="Times New Roman" w:hAnsi="Times New Roman" w:cs="Times New Roman"/>
          <w:b/>
          <w:i/>
          <w:iCs/>
          <w:sz w:val="24"/>
          <w:szCs w:val="24"/>
        </w:rPr>
        <w:t>captures</w:t>
      </w:r>
      <w:r w:rsidR="00AC6DC9">
        <w:rPr>
          <w:rFonts w:ascii="Times New Roman" w:hAnsi="Times New Roman" w:cs="Times New Roman"/>
          <w:i/>
          <w:iCs/>
          <w:sz w:val="24"/>
          <w:szCs w:val="24"/>
        </w:rPr>
        <w:t>…</w:t>
      </w:r>
      <w:r w:rsidRPr="00CC5661">
        <w:rPr>
          <w:rFonts w:ascii="Times New Roman" w:hAnsi="Times New Roman" w:cs="Times New Roman"/>
          <w:sz w:val="24"/>
          <w:szCs w:val="24"/>
        </w:rPr>
        <w:t>the true percentage in the population.</w:t>
      </w:r>
    </w:p>
    <w:p w:rsidR="003752F3" w:rsidRPr="00107971" w:rsidRDefault="00107971" w:rsidP="00FC530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107971">
        <w:rPr>
          <w:rFonts w:ascii="Times New Roman" w:hAnsi="Times New Roman" w:cs="Times New Roman"/>
          <w:b/>
          <w:sz w:val="24"/>
          <w:szCs w:val="24"/>
        </w:rPr>
        <w:t>Students should draw the confidence interval picture:</w:t>
      </w:r>
    </w:p>
    <w:p w:rsidR="003752F3" w:rsidRDefault="0035071B" w:rsidP="003752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NZ" w:eastAsia="en-NZ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167005</wp:posOffset>
                </wp:positionV>
                <wp:extent cx="3457575" cy="381000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7575" cy="381000"/>
                          <a:chOff x="0" y="0"/>
                          <a:chExt cx="3457575" cy="381000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180975" y="0"/>
                            <a:ext cx="3276600" cy="381000"/>
                            <a:chOff x="0" y="0"/>
                            <a:chExt cx="3276600" cy="381000"/>
                          </a:xfrm>
                        </wpg:grpSpPr>
                        <wpg:grpSp>
                          <wpg:cNvPr id="28" name="Group 28"/>
                          <wpg:cNvGrpSpPr/>
                          <wpg:grpSpPr>
                            <a:xfrm>
                              <a:off x="0" y="0"/>
                              <a:ext cx="3276600" cy="361950"/>
                              <a:chOff x="0" y="0"/>
                              <a:chExt cx="3276600" cy="361950"/>
                            </a:xfrm>
                          </wpg:grpSpPr>
                          <wpg:grpSp>
                            <wpg:cNvPr id="22" name="Group 22"/>
                            <wpg:cNvGrpSpPr/>
                            <wpg:grpSpPr>
                              <a:xfrm>
                                <a:off x="0" y="0"/>
                                <a:ext cx="2857500" cy="123825"/>
                                <a:chOff x="0" y="0"/>
                                <a:chExt cx="2857500" cy="123825"/>
                              </a:xfrm>
                            </wpg:grpSpPr>
                            <wps:wsp>
                              <wps:cNvPr id="2" name="Straight Connector 2"/>
                              <wps:cNvCnPr/>
                              <wps:spPr>
                                <a:xfrm flipV="1">
                                  <a:off x="9525" y="0"/>
                                  <a:ext cx="2847975" cy="190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" name="Straight Connector 10"/>
                              <wps:cNvCnPr/>
                              <wps:spPr>
                                <a:xfrm>
                                  <a:off x="0" y="9525"/>
                                  <a:ext cx="0" cy="10477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" name="Straight Connector 12"/>
                              <wps:cNvCnPr/>
                              <wps:spPr>
                                <a:xfrm>
                                  <a:off x="1371600" y="19050"/>
                                  <a:ext cx="0" cy="10477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" name="Straight Connector 21"/>
                              <wps:cNvCnPr/>
                              <wps:spPr>
                                <a:xfrm>
                                  <a:off x="2857500" y="0"/>
                                  <a:ext cx="0" cy="10477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95575" y="66675"/>
                                <a:ext cx="5810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03C2" w:rsidRPr="00C070F7" w:rsidRDefault="004003C2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48%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1100" y="85725"/>
                              <a:ext cx="619125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003C2" w:rsidRPr="00C070F7" w:rsidRDefault="004003C2" w:rsidP="00C070F7">
                                <w:pP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44 %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5725"/>
                            <a:ext cx="504825" cy="2952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03C2" w:rsidRPr="00C070F7" w:rsidRDefault="004003C2" w:rsidP="00C070F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39%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48" style="position:absolute;margin-left:36.75pt;margin-top:13.15pt;width:272.25pt;height:30pt;z-index:251739136" coordsize="3457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">
                <v:group id="Group 35" o:spid="_x0000_s1049" style="position:absolute;left:1809;width:32766;height:3810" coordsize="32766,3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group id="Group 28" o:spid="_x0000_s1050" style="position:absolute;width:32766;height:3619" coordsize="32766,3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group id="Group 22" o:spid="_x0000_s1051" style="position:absolute;width:28575;height:1238" coordsize="28575,1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<v:line id="Straight Connector 2" o:spid="_x0000_s1052" style="position:absolute;flip:y;visibility:visible;mso-wrap-style:square" from="95,0" to="28575,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vu78MAAADaAAAADwAAAGRycy9kb3ducmV2LnhtbESPUWvCMBSF3wf+h3AF32aqqGjXVDZh&#10;MHyRqT/g0lybsuamJpnW/vplMNjj4ZzzHU6x7W0rbuRD41jBbJqBIK6cbrhWcD69P69BhIissXVM&#10;Ch4UYFuOngrMtbvzJ92OsRYJwiFHBSbGLpcyVIYshqnriJN3cd5iTNLXUnu8J7ht5TzLVtJiw2nB&#10;YEc7Q9XX8dsqaId4HjZvOzNk18VDHw4r55d7pSbj/vUFRKQ+/of/2h9awRx+r6QbI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77u/DAAAA2gAAAA8AAAAAAAAAAAAA&#10;AAAAoQIAAGRycy9kb3ducmV2LnhtbFBLBQYAAAAABAAEAPkAAACRAwAAAAA=&#10;" strokecolor="black [3213]"/>
                      <v:line id="Straight Connector 10" o:spid="_x0000_s1053" style="position:absolute;visibility:visible;mso-wrap-style:square" from="0,95" to="0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uFOMUAAADbAAAADwAAAGRycy9kb3ducmV2LnhtbESPQUvDQBCF7wX/wzKCt3bTgk2I3ZYg&#10;FNSebCteh+yYRLOzYXdNY3+9cxC8zfDevPfNZje5Xo0UYufZwHKRgSKuve24MXA+7ecFqJiQLfae&#10;ycAPRdhtb2YbLK2/8CuNx9QoCeFYooE2paHUOtYtOYwLPxCL9uGDwyRraLQNeJFw1+tVlq21w46l&#10;ocWBHluqv47fzkBRv3yGKq+el/dvQ34dV4f1/j035u52qh5AJZrSv/nv+skKvtDLLzKA3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uFOMUAAADbAAAADwAAAAAAAAAA&#10;AAAAAAChAgAAZHJzL2Rvd25yZXYueG1sUEsFBgAAAAAEAAQA+QAAAJMDAAAAAA==&#10;" strokecolor="black [3213]"/>
                      <v:line id="Straight Connector 12" o:spid="_x0000_s1054" style="position:absolute;visibility:visible;mso-wrap-style:square" from="13716,190" to="13716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W+1MIAAADbAAAADwAAAGRycy9kb3ducmV2LnhtbERPTWvCQBC9C/6HZYTe6sZAjURXCYLQ&#10;1lO1xeuQHZNodjbsbmPaX+8WCt7m8T5ntRlMK3pyvrGsYDZNQBCXVjdcKfg87p4XIHxA1thaJgU/&#10;5GGzHo9WmGt74w/qD6ESMYR9jgrqELpcSl/WZNBPbUccubN1BkOErpLa4S2Gm1amSTKXBhuODTV2&#10;tK2pvB6+jYJF+X5xRVa8zV6+uuy3T/fz3SlT6mkyFEsQgYbwEP+7X3Wcn8LfL/EAub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W+1MIAAADbAAAADwAAAAAAAAAAAAAA&#10;AAChAgAAZHJzL2Rvd25yZXYueG1sUEsFBgAAAAAEAAQA+QAAAJADAAAAAA==&#10;" strokecolor="black [3213]"/>
                      <v:line id="Straight Connector 21" o:spid="_x0000_s1055" style="position:absolute;visibility:visible;mso-wrap-style:square" from="28575,0" to="28575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vqHsUAAADbAAAADwAAAGRycy9kb3ducmV2LnhtbESPQWvCQBSE74X+h+UVvNVNAhpJXSUU&#10;hGpPakuvj+wzic2+DbvbGP31XaHQ4zAz3zDL9Wg6MZDzrWUF6TQBQVxZ3XKt4OO4eV6A8AFZY2eZ&#10;FFzJw3r1+LDEQtsL72k4hFpECPsCFTQh9IWUvmrIoJ/anjh6J+sMhihdLbXDS4SbTmZJMpcGW44L&#10;Dfb02lD1ffgxChbV7uzKvNyms88+vw3Z+3zzlSs1eRrLFxCBxvAf/mu/aQVZCvcv8Q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2vqHsUAAADbAAAADwAAAAAAAAAA&#10;AAAAAAChAgAAZHJzL2Rvd25yZXYueG1sUEsFBgAAAAAEAAQA+QAAAJMDAAAAAA==&#10;" strokecolor="black [3213]"/>
                    </v:group>
                    <v:shape id="_x0000_s1056" type="#_x0000_t202" style="position:absolute;left:26955;top:666;width:5811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bisUA&#10;AADcAAAADwAAAGRycy9kb3ducmV2LnhtbESPW2vCQBCF34X+h2UKvpS60UINqRsRUWhBBdP2fZKd&#10;5mJ2NmS3Gv+9Wyj4eDiXj7NYDqYVZ+pdbVnBdBKBIC6srrlU8PW5fY5BOI+ssbVMCq7kYJk+jBaY&#10;aHvhI50zX4owwi5BBZX3XSKlKyoy6Ca2Iw7ej+0N+iD7UuoeL2HctHIWRa/SYM2BUGFH64qKU/Zr&#10;AnczxN13vls3H9lT3swOXO9jVmr8OKzeQHga/D38337XCl6iOfydCUd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ytuKxQAAANwAAAAPAAAAAAAAAAAAAAAAAJgCAABkcnMv&#10;ZG93bnJldi54bWxQSwUGAAAAAAQABAD1AAAAigMAAAAA&#10;" stroked="f">
                      <v:fill opacity="0"/>
                      <v:textbox>
                        <w:txbxContent>
                          <w:p w:rsidR="004003C2" w:rsidRPr="00C070F7" w:rsidRDefault="004003C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48%</w:t>
                            </w:r>
                          </w:p>
                        </w:txbxContent>
                      </v:textbox>
                    </v:shape>
                  </v:group>
                  <v:shape id="_x0000_s1057" type="#_x0000_t202" style="position:absolute;left:11811;top:857;width:6191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cDsMA&#10;AADbAAAADwAAAGRycy9kb3ducmV2LnhtbESPX2vCMBTF3wd+h3AFX4amVpBSjSLiYIM5WNX3a3Nt&#10;q81NaaLWb28Gwh4P58+PM192phY3al1lWcF4FIEgzq2uuFCw330MExDOI2usLZOCBzlYLnpvc0y1&#10;vfMv3TJfiDDCLkUFpfdNKqXLSzLoRrYhDt7JtgZ9kG0hdYv3MG5qGUfRVBqsOBBKbGhdUn7JriZw&#10;N13SHI7f6/NX9n48xz9cbRNWatDvVjMQnjr/H361P7WCeAJ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lcDsMAAADbAAAADwAAAAAAAAAAAAAAAACYAgAAZHJzL2Rv&#10;d25yZXYueG1sUEsFBgAAAAAEAAQA9QAAAIgDAAAAAA==&#10;" stroked="f">
                    <v:fill opacity="0"/>
                    <v:textbox>
                      <w:txbxContent>
                        <w:p w:rsidR="004003C2" w:rsidRPr="00C070F7" w:rsidRDefault="004003C2" w:rsidP="00C070F7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44 %</w:t>
                          </w:r>
                        </w:p>
                      </w:txbxContent>
                    </v:textbox>
                  </v:shape>
                </v:group>
                <v:shape id="_x0000_s1058" type="#_x0000_t202" style="position:absolute;top:857;width:504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EesMA&#10;AADbAAAADwAAAGRycy9kb3ducmV2LnhtbESPX2vCMBTF3wd+h3AFX4amFpFSjSLiYIM5WNX3a3Nt&#10;q81NaaLWb28Gwh4P58+PM192phY3al1lWcF4FIEgzq2uuFCw330MExDOI2usLZOCBzlYLnpvc0y1&#10;vfMv3TJfiDDCLkUFpfdNKqXLSzLoRrYhDt7JtgZ9kG0hdYv3MG5qGUfRVBqsOBBKbGhdUn7JriZw&#10;N13SHI7f6/NX9n48xz9cbRNWatDvVjMQnjr/H361P7WCeAJ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DEesMAAADbAAAADwAAAAAAAAAAAAAAAACYAgAAZHJzL2Rv&#10;d25yZXYueG1sUEsFBgAAAAAEAAQA9QAAAIgDAAAAAA==&#10;" stroked="f">
                  <v:fill opacity="0"/>
                  <v:textbox>
                    <w:txbxContent>
                      <w:p w:rsidR="004003C2" w:rsidRPr="00C070F7" w:rsidRDefault="004003C2" w:rsidP="00C070F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39%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45726" w:rsidRDefault="00445726" w:rsidP="00C070F7">
      <w:pPr>
        <w:tabs>
          <w:tab w:val="left" w:pos="2205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C530D" w:rsidRPr="00CC5661" w:rsidRDefault="00FC530D" w:rsidP="00FC530D">
      <w:pPr>
        <w:ind w:left="360"/>
        <w:rPr>
          <w:rFonts w:ascii="Times New Roman" w:hAnsi="Times New Roman" w:cs="Times New Roman"/>
          <w:sz w:val="24"/>
          <w:szCs w:val="24"/>
        </w:rPr>
      </w:pPr>
      <w:r w:rsidRPr="00CC5661">
        <w:rPr>
          <w:rFonts w:ascii="Times New Roman" w:hAnsi="Times New Roman" w:cs="Times New Roman"/>
          <w:sz w:val="24"/>
          <w:szCs w:val="24"/>
        </w:rPr>
        <w:t>We can say, with 95% confidence</w:t>
      </w:r>
      <w:r>
        <w:rPr>
          <w:rFonts w:ascii="Times New Roman" w:hAnsi="Times New Roman" w:cs="Times New Roman"/>
          <w:sz w:val="24"/>
          <w:szCs w:val="24"/>
        </w:rPr>
        <w:t xml:space="preserve">, that the </w:t>
      </w:r>
      <w:r w:rsidRPr="00CC5661">
        <w:rPr>
          <w:rFonts w:ascii="Times New Roman" w:hAnsi="Times New Roman" w:cs="Times New Roman"/>
          <w:sz w:val="24"/>
          <w:szCs w:val="24"/>
        </w:rPr>
        <w:t xml:space="preserve">% of NZ children who travel to school by car is </w:t>
      </w:r>
      <w:r w:rsidRPr="00577FFE">
        <w:rPr>
          <w:rFonts w:ascii="Times New Roman" w:hAnsi="Times New Roman" w:cs="Times New Roman"/>
          <w:b/>
          <w:sz w:val="24"/>
          <w:szCs w:val="24"/>
        </w:rPr>
        <w:t xml:space="preserve">somewhere </w:t>
      </w:r>
      <w:r>
        <w:rPr>
          <w:rFonts w:ascii="Times New Roman" w:hAnsi="Times New Roman" w:cs="Times New Roman"/>
          <w:b/>
          <w:sz w:val="24"/>
          <w:szCs w:val="24"/>
        </w:rPr>
        <w:t>between ……</w:t>
      </w:r>
      <w:r w:rsidR="00AC6DC9">
        <w:rPr>
          <w:rFonts w:ascii="Times New Roman" w:hAnsi="Times New Roman" w:cs="Times New Roman"/>
          <w:b/>
          <w:i/>
          <w:sz w:val="24"/>
          <w:szCs w:val="24"/>
        </w:rPr>
        <w:t>39%</w:t>
      </w:r>
      <w:r>
        <w:rPr>
          <w:rFonts w:ascii="Times New Roman" w:hAnsi="Times New Roman" w:cs="Times New Roman"/>
          <w:b/>
          <w:sz w:val="24"/>
          <w:szCs w:val="24"/>
        </w:rPr>
        <w:t>…….and……</w:t>
      </w:r>
      <w:r w:rsidR="00AC6DC9">
        <w:rPr>
          <w:rFonts w:ascii="Times New Roman" w:hAnsi="Times New Roman" w:cs="Times New Roman"/>
          <w:b/>
          <w:sz w:val="24"/>
          <w:szCs w:val="24"/>
        </w:rPr>
        <w:t>48%</w:t>
      </w:r>
      <w:r>
        <w:rPr>
          <w:rFonts w:ascii="Times New Roman" w:hAnsi="Times New Roman" w:cs="Times New Roman"/>
          <w:b/>
          <w:sz w:val="24"/>
          <w:szCs w:val="24"/>
        </w:rPr>
        <w:t>………...</w:t>
      </w:r>
    </w:p>
    <w:p w:rsidR="00A548B5" w:rsidRDefault="009E3071" w:rsidP="008B3358">
      <w:r>
        <w:rPr>
          <w:b/>
        </w:rPr>
        <w:t xml:space="preserve">Note: </w:t>
      </w:r>
      <w:r>
        <w:t>Bootstrap confidence intervals are not necessarily symmetric.</w:t>
      </w:r>
    </w:p>
    <w:p w:rsidR="009E3071" w:rsidRDefault="009E3071" w:rsidP="008B3358">
      <w:r>
        <w:t xml:space="preserve">However, when doing “rule of thumb” calculations to test claims, we will use symmetric confidence intervals:    poll% ± margin of error </w:t>
      </w:r>
    </w:p>
    <w:p w:rsidR="009E3071" w:rsidRDefault="009E3071" w:rsidP="008B3358">
      <w:r>
        <w:t>The margin of error can be abbreviated by MoE in calculation</w:t>
      </w:r>
      <w:r w:rsidR="00007357">
        <w:t xml:space="preserve"> working</w:t>
      </w:r>
      <w:r>
        <w:t>.</w:t>
      </w:r>
    </w:p>
    <w:p w:rsidR="00007357" w:rsidRDefault="00007357" w:rsidP="008B3358">
      <w:r>
        <w:t>Encourage use of both a diagram and the square bracket notation:</w:t>
      </w:r>
    </w:p>
    <w:p w:rsidR="00007357" w:rsidRDefault="00007357" w:rsidP="008B3358">
      <w:r>
        <w:t>[39%, 48%]</w:t>
      </w:r>
    </w:p>
    <w:p w:rsidR="0035071B" w:rsidRDefault="0035071B" w:rsidP="008B3358">
      <w:pPr>
        <w:rPr>
          <w:b/>
        </w:rPr>
      </w:pPr>
    </w:p>
    <w:p w:rsidR="0035071B" w:rsidRDefault="004E01F4" w:rsidP="008B3358">
      <w:pPr>
        <w:rPr>
          <w:b/>
        </w:rPr>
      </w:pPr>
      <w:r>
        <w:rPr>
          <w:b/>
        </w:rPr>
        <w:br w:type="page"/>
      </w:r>
    </w:p>
    <w:p w:rsidR="0035071B" w:rsidRPr="003752F3" w:rsidRDefault="00700A1E" w:rsidP="0035071B">
      <w:pPr>
        <w:rPr>
          <w:b/>
          <w:sz w:val="24"/>
          <w:szCs w:val="24"/>
          <w:u w:val="single"/>
        </w:rPr>
      </w:pPr>
      <w:r w:rsidRPr="001165BE">
        <w:rPr>
          <w:rFonts w:cstheme="minorHAnsi"/>
          <w:noProof/>
          <w:u w:val="single"/>
          <w:lang w:val="en-NZ" w:eastAsia="en-NZ"/>
        </w:rPr>
        <w:lastRenderedPageBreak/>
        <mc:AlternateContent>
          <mc:Choice Requires="wps">
            <w:drawing>
              <wp:anchor distT="0" distB="0" distL="274320" distR="114300" simplePos="0" relativeHeight="251741184" behindDoc="0" locked="0" layoutInCell="1" allowOverlap="1" wp14:anchorId="519E8C3E" wp14:editId="4A76F7AC">
                <wp:simplePos x="0" y="0"/>
                <wp:positionH relativeFrom="margin">
                  <wp:posOffset>5019675</wp:posOffset>
                </wp:positionH>
                <wp:positionV relativeFrom="margin">
                  <wp:posOffset>66675</wp:posOffset>
                </wp:positionV>
                <wp:extent cx="1783080" cy="8258175"/>
                <wp:effectExtent l="0" t="0" r="3810" b="9525"/>
                <wp:wrapSquare wrapText="bothSides"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82581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03C2" w:rsidRDefault="004003C2" w:rsidP="0035071B">
                            <w:pPr>
                              <w:pStyle w:val="Heading1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Teaching Notes</w:t>
                            </w:r>
                          </w:p>
                          <w:p w:rsidR="004003C2" w:rsidRDefault="004003C2" w:rsidP="0035071B">
                            <w:pPr>
                              <w:spacing w:after="100"/>
                              <w:jc w:val="center"/>
                              <w:rPr>
                                <w:color w:val="6076B4" w:themeColor="accent1"/>
                              </w:rPr>
                            </w:pP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</w:p>
                          <w:p w:rsidR="004003C2" w:rsidRPr="00AC6DC9" w:rsidRDefault="004003C2" w:rsidP="00C21774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“S</w:t>
                            </w:r>
                            <w:r w:rsidRPr="00AC6DC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ampling error power-point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” slide 6”</w:t>
                            </w:r>
                          </w:p>
                          <w:p w:rsidR="004003C2" w:rsidRDefault="004003C2" w:rsidP="0035071B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Default="004003C2" w:rsidP="0035071B">
                            <w:pPr>
                              <w:rPr>
                                <w:rStyle w:val="Hyperlink"/>
                                <w:i/>
                                <w:color w:val="002060"/>
                                <w:u w:val="none"/>
                              </w:rPr>
                            </w:pPr>
                            <w:r w:rsidRPr="00805388"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  <w:t>AS3.12 is a Statistical Literacy standard</w:t>
                            </w:r>
                            <w:r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  <w:t xml:space="preserve"> (</w:t>
                            </w:r>
                            <w:r>
                              <w:rPr>
                                <w:rStyle w:val="Hyperlink"/>
                                <w:i/>
                                <w:color w:val="002060"/>
                                <w:u w:val="none"/>
                              </w:rPr>
                              <w:t>not formal inference).</w:t>
                            </w:r>
                          </w:p>
                          <w:p w:rsidR="004003C2" w:rsidRPr="00805388" w:rsidRDefault="004003C2" w:rsidP="0035071B">
                            <w:pPr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  <w:t xml:space="preserve">Being able to interpret the meaning of a confidence interval in context is therefore essential. </w:t>
                            </w:r>
                          </w:p>
                          <w:p w:rsidR="004003C2" w:rsidRPr="00805388" w:rsidRDefault="004003C2" w:rsidP="0035071B">
                            <w:pPr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</w:pPr>
                          </w:p>
                          <w:p w:rsidR="004003C2" w:rsidRDefault="004003C2" w:rsidP="0035071B">
                            <w:pPr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</w:pPr>
                          </w:p>
                          <w:p w:rsidR="004003C2" w:rsidRDefault="004003C2" w:rsidP="0035071B">
                            <w:pPr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</w:pPr>
                          </w:p>
                          <w:p w:rsidR="004003C2" w:rsidRPr="003752F3" w:rsidRDefault="004003C2" w:rsidP="0035071B">
                            <w:pPr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  <w:t>.</w:t>
                            </w:r>
                          </w:p>
                          <w:p w:rsidR="004003C2" w:rsidRDefault="004003C2" w:rsidP="0035071B">
                            <w:pPr>
                              <w:rPr>
                                <w:rStyle w:val="Hyperlink"/>
                                <w:color w:val="002060"/>
                                <w:sz w:val="20"/>
                                <w:szCs w:val="20"/>
                                <w:u w:val="none"/>
                              </w:rPr>
                            </w:pPr>
                          </w:p>
                          <w:p w:rsidR="004003C2" w:rsidRDefault="004003C2" w:rsidP="0035071B">
                            <w:pPr>
                              <w:rPr>
                                <w:rStyle w:val="Hyperlink"/>
                                <w:color w:val="002060"/>
                                <w:sz w:val="20"/>
                                <w:szCs w:val="20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59" style="position:absolute;margin-left:395.25pt;margin-top:5.25pt;width:140.4pt;height:650.25pt;z-index:251741184;visibility:visible;mso-wrap-style:square;mso-width-percent:30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3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" fillcolor="#e4e9ef [3214]" stroked="f" strokeweight="2.25pt">
                <v:fill opacity="55769f"/>
                <v:textbox inset="14.4pt,36pt,14.4pt,10.8pt">
                  <w:txbxContent>
                    <w:p w:rsidR="004003C2" w:rsidRDefault="004003C2" w:rsidP="0035071B">
                      <w:pPr>
                        <w:pStyle w:val="Heading1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Teaching Notes</w:t>
                      </w:r>
                    </w:p>
                    <w:p w:rsidR="004003C2" w:rsidRDefault="004003C2" w:rsidP="0035071B">
                      <w:pPr>
                        <w:spacing w:after="100"/>
                        <w:jc w:val="center"/>
                        <w:rPr>
                          <w:color w:val="6076B4" w:themeColor="accent1"/>
                        </w:rPr>
                      </w:pP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</w:p>
                    <w:p w:rsidR="004003C2" w:rsidRPr="00AC6DC9" w:rsidRDefault="004003C2" w:rsidP="00C21774">
                      <w:pP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“S</w:t>
                      </w:r>
                      <w:r w:rsidRPr="00AC6DC9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ampling error power-point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” slide 6”</w:t>
                      </w:r>
                    </w:p>
                    <w:p w:rsidR="004003C2" w:rsidRDefault="004003C2" w:rsidP="0035071B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Default="004003C2" w:rsidP="0035071B">
                      <w:pPr>
                        <w:rPr>
                          <w:rStyle w:val="Hyperlink"/>
                          <w:i/>
                          <w:color w:val="002060"/>
                          <w:u w:val="none"/>
                        </w:rPr>
                      </w:pPr>
                      <w:r w:rsidRPr="00805388"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  <w:t>AS3.12 is a Statistical Literacy standard</w:t>
                      </w:r>
                      <w:r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  <w:t xml:space="preserve"> (</w:t>
                      </w:r>
                      <w:r>
                        <w:rPr>
                          <w:rStyle w:val="Hyperlink"/>
                          <w:i/>
                          <w:color w:val="002060"/>
                          <w:u w:val="none"/>
                        </w:rPr>
                        <w:t>not formal inference).</w:t>
                      </w:r>
                    </w:p>
                    <w:p w:rsidR="004003C2" w:rsidRPr="00805388" w:rsidRDefault="004003C2" w:rsidP="0035071B">
                      <w:pPr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</w:pPr>
                      <w:r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  <w:t xml:space="preserve">Being able to interpret the meaning of a confidence interval in context is therefore essential. </w:t>
                      </w:r>
                    </w:p>
                    <w:p w:rsidR="004003C2" w:rsidRPr="00805388" w:rsidRDefault="004003C2" w:rsidP="0035071B">
                      <w:pPr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</w:pPr>
                    </w:p>
                    <w:p w:rsidR="004003C2" w:rsidRDefault="004003C2" w:rsidP="0035071B">
                      <w:pPr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</w:pPr>
                    </w:p>
                    <w:p w:rsidR="004003C2" w:rsidRDefault="004003C2" w:rsidP="0035071B">
                      <w:pPr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</w:pPr>
                    </w:p>
                    <w:p w:rsidR="004003C2" w:rsidRPr="003752F3" w:rsidRDefault="004003C2" w:rsidP="0035071B">
                      <w:pPr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</w:pPr>
                      <w:r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  <w:t>.</w:t>
                      </w:r>
                    </w:p>
                    <w:p w:rsidR="004003C2" w:rsidRDefault="004003C2" w:rsidP="0035071B">
                      <w:pPr>
                        <w:rPr>
                          <w:rStyle w:val="Hyperlink"/>
                          <w:color w:val="002060"/>
                          <w:sz w:val="20"/>
                          <w:szCs w:val="20"/>
                          <w:u w:val="none"/>
                        </w:rPr>
                      </w:pPr>
                    </w:p>
                    <w:p w:rsidR="004003C2" w:rsidRDefault="004003C2" w:rsidP="0035071B">
                      <w:pPr>
                        <w:rPr>
                          <w:rStyle w:val="Hyperlink"/>
                          <w:color w:val="002060"/>
                          <w:sz w:val="20"/>
                          <w:szCs w:val="20"/>
                          <w:u w:val="none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5071B">
        <w:rPr>
          <w:b/>
          <w:sz w:val="24"/>
          <w:szCs w:val="24"/>
          <w:u w:val="single"/>
        </w:rPr>
        <w:t>ACTIVITY 7</w:t>
      </w:r>
    </w:p>
    <w:p w:rsidR="009E3071" w:rsidRDefault="00007357" w:rsidP="008B3358">
      <w:pPr>
        <w:rPr>
          <w:b/>
        </w:rPr>
      </w:pPr>
      <w:r>
        <w:rPr>
          <w:b/>
        </w:rPr>
        <w:t>Now complete Q3</w:t>
      </w:r>
      <w:r w:rsidR="0035071B">
        <w:rPr>
          <w:b/>
        </w:rPr>
        <w:t xml:space="preserve"> on the write-on sheet</w:t>
      </w:r>
      <w:r>
        <w:rPr>
          <w:b/>
        </w:rPr>
        <w:t xml:space="preserve">, testing the claim in the </w:t>
      </w:r>
      <w:r w:rsidR="0035071B">
        <w:rPr>
          <w:b/>
        </w:rPr>
        <w:t xml:space="preserve">NZ-US </w:t>
      </w:r>
      <w:r>
        <w:rPr>
          <w:b/>
        </w:rPr>
        <w:t>article</w:t>
      </w:r>
      <w:r w:rsidR="0035071B">
        <w:rPr>
          <w:b/>
        </w:rPr>
        <w:t>:</w:t>
      </w:r>
    </w:p>
    <w:p w:rsidR="0035071B" w:rsidRPr="00007357" w:rsidRDefault="0035071B" w:rsidP="008B3358">
      <w:pPr>
        <w:rPr>
          <w:b/>
        </w:rPr>
      </w:pPr>
      <w:r>
        <w:rPr>
          <w:b/>
        </w:rPr>
        <w:t>“Opinion is fairly divided”</w:t>
      </w:r>
    </w:p>
    <w:p w:rsidR="0035071B" w:rsidRPr="00577FFE" w:rsidRDefault="0035071B" w:rsidP="0035071B">
      <w:pPr>
        <w:rPr>
          <w:rFonts w:ascii="Times New Roman" w:hAnsi="Times New Roman" w:cs="Times New Roman"/>
          <w:i/>
          <w:sz w:val="24"/>
          <w:szCs w:val="24"/>
        </w:rPr>
      </w:pPr>
      <w:r w:rsidRPr="008976CE">
        <w:rPr>
          <w:rFonts w:ascii="Times New Roman" w:hAnsi="Times New Roman" w:cs="Times New Roman"/>
          <w:i/>
          <w:sz w:val="24"/>
          <w:szCs w:val="24"/>
        </w:rPr>
        <w:t>Margin of error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</w:rPr>
        <w:t xml:space="preserve">(a) rule of thumb= </w:t>
      </w:r>
      <m:oMath>
        <m:f>
          <m:fPr>
            <m:ctrlPr>
              <w:rPr>
                <w:rFonts w:ascii="Cambria Math" w:eastAsiaTheme="minorHAnsi" w:hAnsi="Cambria Math" w:cs="Times New Roman"/>
                <w:b/>
                <w:i/>
                <w:lang w:val="en-NZ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HAnsi" w:hAnsi="Cambria Math" w:cs="Times New Roman"/>
                    <w:b/>
                    <w:i/>
                    <w:lang w:val="en-NZ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750</m:t>
                </m:r>
              </m:e>
            </m:rad>
          </m:den>
        </m:f>
      </m:oMath>
      <w:r w:rsidRPr="0035071B">
        <w:rPr>
          <w:rFonts w:ascii="Times New Roman" w:hAnsi="Times New Roman" w:cs="Times New Roman"/>
          <w:lang w:val="en-NZ"/>
        </w:rPr>
        <w:t xml:space="preserve"> = 3.65%</w:t>
      </w:r>
      <w:r>
        <w:rPr>
          <w:rFonts w:ascii="Arial" w:hAnsi="Arial" w:cs="Arial"/>
          <w:sz w:val="24"/>
          <w:szCs w:val="24"/>
          <w:lang w:val="en-NZ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(b) reported MoE =3.6%</w:t>
      </w:r>
    </w:p>
    <w:p w:rsidR="0035071B" w:rsidRDefault="0035071B" w:rsidP="0035071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Sample % who support resumption of exercises =47.6%</w:t>
      </w:r>
    </w:p>
    <w:p w:rsidR="0035071B" w:rsidRDefault="0035071B" w:rsidP="0035071B">
      <w:pPr>
        <w:rPr>
          <w:rFonts w:ascii="Times New Roman" w:hAnsi="Times New Roman" w:cs="Times New Roman"/>
          <w:b/>
          <w:sz w:val="20"/>
          <w:szCs w:val="20"/>
        </w:rPr>
      </w:pPr>
      <w:r w:rsidRPr="008976CE">
        <w:rPr>
          <w:rFonts w:ascii="Times New Roman" w:hAnsi="Times New Roman" w:cs="Times New Roman"/>
          <w:i/>
          <w:sz w:val="24"/>
          <w:szCs w:val="24"/>
        </w:rPr>
        <w:t>95% confidence interval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5608ED">
        <w:rPr>
          <w:rFonts w:ascii="Times New Roman" w:hAnsi="Times New Roman" w:cs="Times New Roman"/>
          <w:b/>
          <w:sz w:val="20"/>
          <w:szCs w:val="20"/>
        </w:rPr>
        <w:t>Draw a diagram</w:t>
      </w:r>
      <w:r>
        <w:rPr>
          <w:rFonts w:ascii="Times New Roman" w:hAnsi="Times New Roman" w:cs="Times New Roman"/>
          <w:b/>
          <w:sz w:val="20"/>
          <w:szCs w:val="20"/>
        </w:rPr>
        <w:t>)</w:t>
      </w:r>
    </w:p>
    <w:p w:rsidR="0035071B" w:rsidRPr="005608ED" w:rsidRDefault="0035071B" w:rsidP="0035071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val="en-NZ" w:eastAsia="en-NZ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3A8D0906" wp14:editId="4F9FF7D5">
                <wp:simplePos x="0" y="0"/>
                <wp:positionH relativeFrom="column">
                  <wp:posOffset>714375</wp:posOffset>
                </wp:positionH>
                <wp:positionV relativeFrom="paragraph">
                  <wp:posOffset>12065</wp:posOffset>
                </wp:positionV>
                <wp:extent cx="3457575" cy="381000"/>
                <wp:effectExtent l="0" t="0" r="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7575" cy="381000"/>
                          <a:chOff x="0" y="0"/>
                          <a:chExt cx="3457575" cy="381000"/>
                        </a:xfrm>
                      </wpg:grpSpPr>
                      <wpg:grpSp>
                        <wpg:cNvPr id="40" name="Group 40"/>
                        <wpg:cNvGrpSpPr/>
                        <wpg:grpSpPr>
                          <a:xfrm>
                            <a:off x="180975" y="0"/>
                            <a:ext cx="3276600" cy="381000"/>
                            <a:chOff x="0" y="0"/>
                            <a:chExt cx="3276600" cy="381000"/>
                          </a:xfrm>
                        </wpg:grpSpPr>
                        <wpg:grpSp>
                          <wpg:cNvPr id="41" name="Group 41"/>
                          <wpg:cNvGrpSpPr/>
                          <wpg:grpSpPr>
                            <a:xfrm>
                              <a:off x="0" y="0"/>
                              <a:ext cx="3276600" cy="361950"/>
                              <a:chOff x="0" y="0"/>
                              <a:chExt cx="3276600" cy="361950"/>
                            </a:xfrm>
                          </wpg:grpSpPr>
                          <wpg:grpSp>
                            <wpg:cNvPr id="42" name="Group 42"/>
                            <wpg:cNvGrpSpPr/>
                            <wpg:grpSpPr>
                              <a:xfrm>
                                <a:off x="0" y="0"/>
                                <a:ext cx="2857500" cy="123825"/>
                                <a:chOff x="0" y="0"/>
                                <a:chExt cx="2857500" cy="123825"/>
                              </a:xfrm>
                            </wpg:grpSpPr>
                            <wps:wsp>
                              <wps:cNvPr id="43" name="Straight Connector 43"/>
                              <wps:cNvCnPr/>
                              <wps:spPr>
                                <a:xfrm flipV="1">
                                  <a:off x="9525" y="0"/>
                                  <a:ext cx="2847975" cy="190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4" name="Straight Connector 44"/>
                              <wps:cNvCnPr/>
                              <wps:spPr>
                                <a:xfrm>
                                  <a:off x="0" y="9525"/>
                                  <a:ext cx="0" cy="10477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5" name="Straight Connector 45"/>
                              <wps:cNvCnPr/>
                              <wps:spPr>
                                <a:xfrm>
                                  <a:off x="1371600" y="19050"/>
                                  <a:ext cx="0" cy="10477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" name="Straight Connector 46"/>
                              <wps:cNvCnPr/>
                              <wps:spPr>
                                <a:xfrm>
                                  <a:off x="2857500" y="0"/>
                                  <a:ext cx="0" cy="10477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95575" y="66675"/>
                                <a:ext cx="5810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03C2" w:rsidRPr="00C070F7" w:rsidRDefault="004003C2" w:rsidP="0035071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51.2.%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1100" y="85725"/>
                              <a:ext cx="619125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003C2" w:rsidRPr="00C070F7" w:rsidRDefault="004003C2" w:rsidP="0035071B">
                                <w:pP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47.6 %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5725"/>
                            <a:ext cx="504825" cy="2952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03C2" w:rsidRPr="00C070F7" w:rsidRDefault="004003C2" w:rsidP="0035071B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44%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" o:spid="_x0000_s1060" style="position:absolute;margin-left:56.25pt;margin-top:.95pt;width:272.25pt;height:30pt;z-index:251743232" coordsize="3457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">
                <v:group id="Group 40" o:spid="_x0000_s1061" style="position:absolute;left:1809;width:32766;height:3810" coordsize="32766,3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group id="Group 41" o:spid="_x0000_s1062" style="position:absolute;width:32766;height:3619" coordsize="32766,3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<v:group id="Group 42" o:spid="_x0000_s1063" style="position:absolute;width:28575;height:1238" coordsize="28575,1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<v:line id="Straight Connector 43" o:spid="_x0000_s1064" style="position:absolute;flip:y;visibility:visible;mso-wrap-style:square" from="95,0" to="28575,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0Wo8MAAADbAAAADwAAAGRycy9kb3ducmV2LnhtbESP0WoCMRRE34X+Q7gF3zRrq6KrUVpB&#10;KL5IrR9w2Vw3i5ubbZLqul/fCIKPw8ycYZbr1tbiQj5UjhWMhhkI4sLpiksFx5/tYAYiRGSNtWNS&#10;cKMA69VLb4m5dlf+psshliJBOOSowMTY5FKGwpDFMHQNcfJOzluMSfpSao/XBLe1fMuyqbRYcVow&#10;2NDGUHE+/FkFdReP3fxzY7rsd3zT+/3U+clOqf5r+7EAEamNz/Cj/aUVjN/h/iX9AL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5dFqPDAAAA2wAAAA8AAAAAAAAAAAAA&#10;AAAAoQIAAGRycy9kb3ducmV2LnhtbFBLBQYAAAAABAAEAPkAAACRAwAAAAA=&#10;" strokecolor="black [3213]"/>
                      <v:line id="Straight Connector 44" o:spid="_x0000_s1065" style="position:absolute;visibility:visible;mso-wrap-style:square" from="0,95" to="0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OsJsUAAADbAAAADwAAAGRycy9kb3ducmV2LnhtbESPQWvCQBSE7wX/w/KE3pqNokaiqwRB&#10;aO2ptuL1kX0mabNvw+4a0/76bqHgcZiZb5j1djCt6Mn5xrKCSZKCIC6tbrhS8PG+f1qC8AFZY2uZ&#10;FHyTh+1m9LDGXNsbv1F/DJWIEPY5KqhD6HIpfVmTQZ/Yjjh6F+sMhihdJbXDW4SbVk7TdCENNhwX&#10;auxoV1P5dbwaBcvy8OmKrHiZzE9d9tNPXxf7c6bU43goViACDeEe/m8/awWzGfx9iT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OsJsUAAADbAAAADwAAAAAAAAAA&#10;AAAAAAChAgAAZHJzL2Rvd25yZXYueG1sUEsFBgAAAAAEAAQA+QAAAJMDAAAAAA==&#10;" strokecolor="black [3213]"/>
                      <v:line id="Straight Connector 45" o:spid="_x0000_s1066" style="position:absolute;visibility:visible;mso-wrap-style:square" from="13716,190" to="13716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8JvcUAAADbAAAADwAAAGRycy9kb3ducmV2LnhtbESPQWvCQBSE7wX/w/KE3upGUSPRVYIg&#10;2PZUW/H6yD6TtNm3YXeNqb/eLRQ8DjPzDbPa9KYRHTlfW1YwHiUgiAuray4VfH3uXhYgfEDW2Fgm&#10;Bb/kYbMePK0w0/bKH9QdQikihH2GCqoQ2kxKX1Rk0I9sSxy9s3UGQ5SulNrhNcJNIydJMpcGa44L&#10;Fba0raj4OVyMgkXx9u3yNH8dz45teusm7/PdKVXqedjnSxCB+vAI/7f3WsF0Bn9f4g+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8JvcUAAADbAAAADwAAAAAAAAAA&#10;AAAAAAChAgAAZHJzL2Rvd25yZXYueG1sUEsFBgAAAAAEAAQA+QAAAJMDAAAAAA==&#10;" strokecolor="black [3213]"/>
                      <v:line id="Straight Connector 46" o:spid="_x0000_s1067" style="position:absolute;visibility:visible;mso-wrap-style:square" from="28575,0" to="28575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2XysUAAADbAAAADwAAAGRycy9kb3ducmV2LnhtbESPQWvCQBSE70L/w/IEb7pRbCKpq4SC&#10;oO1J29LrI/uapGbfht01xv76bkHocZiZb5j1djCt6Mn5xrKC+SwBQVxa3XCl4P1tN12B8AFZY2uZ&#10;FNzIw3bzMFpjru2Vj9SfQiUihH2OCuoQulxKX9Zk0M9sRxy9L+sMhihdJbXDa4SbVi6SJJUGG44L&#10;NXb0XFN5Pl2MglX58u2KrDjMHz+67KdfvKa7z0ypyXgonkAEGsJ/+N7eawXLFP6+xB8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V2XysUAAADbAAAADwAAAAAAAAAA&#10;AAAAAAChAgAAZHJzL2Rvd25yZXYueG1sUEsFBgAAAAAEAAQA+QAAAJMDAAAAAA==&#10;" strokecolor="black [3213]"/>
                    </v:group>
                    <v:shape id="_x0000_s1068" type="#_x0000_t202" style="position:absolute;left:26955;top:666;width:5811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2/rcQA&#10;AADbAAAADwAAAGRycy9kb3ducmV2LnhtbESPW2vCQBCF34X+h2UKfZG6UUoNqRsRsWDBCqbt+yQ7&#10;zcXsbMiuGv99tyD4eDiXj7NYDqYVZ+pdbVnBdBKBIC6srrlU8P31/hyDcB5ZY2uZFFzJwTJ9GC0w&#10;0fbCBzpnvhRhhF2CCirvu0RKV1Rk0E1sRxy8X9sb9EH2pdQ9XsK4aeUsil6lwZoDocKO1hUVx+xk&#10;AnczxN1Pvls3H9k4b2Z7rj9jVurpcVi9gfA0+Hv41t5qBS9z+P8Sf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dv63EAAAA2wAAAA8AAAAAAAAAAAAAAAAAmAIAAGRycy9k&#10;b3ducmV2LnhtbFBLBQYAAAAABAAEAPUAAACJAwAAAAA=&#10;" stroked="f">
                      <v:fill opacity="0"/>
                      <v:textbox>
                        <w:txbxContent>
                          <w:p w:rsidR="004003C2" w:rsidRPr="00C070F7" w:rsidRDefault="004003C2" w:rsidP="0035071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51.2.%</w:t>
                            </w:r>
                          </w:p>
                        </w:txbxContent>
                      </v:textbox>
                    </v:shape>
                  </v:group>
                  <v:shape id="_x0000_s1069" type="#_x0000_t202" style="position:absolute;left:11811;top:857;width:6191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Ir38EA&#10;AADbAAAADwAAAGRycy9kb3ducmV2LnhtbERPTWvCQBC9F/wPywi9lGZTEQnRVUQstKBC03ofs9Mk&#10;NjsbsltN/33nIHh8vO/FanCtulAfGs8GXpIUFHHpbcOVga/P1+cMVIjIFlvPZOCPAqyWo4cF5tZf&#10;+YMuRayUhHDI0UAdY5drHcqaHIbEd8TCffveYRTYV9r2eJVw1+pJms60w4alocaONjWVP8Wvk97t&#10;kHXH025zfi+eTufJgZt9xsY8jof1HFSkId7FN/ebNTCVsfJFfo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CK9/BAAAA2wAAAA8AAAAAAAAAAAAAAAAAmAIAAGRycy9kb3du&#10;cmV2LnhtbFBLBQYAAAAABAAEAPUAAACGAwAAAAA=&#10;" stroked="f">
                    <v:fill opacity="0"/>
                    <v:textbox>
                      <w:txbxContent>
                        <w:p w:rsidR="004003C2" w:rsidRPr="00C070F7" w:rsidRDefault="004003C2" w:rsidP="0035071B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47.6 %</w:t>
                          </w:r>
                        </w:p>
                      </w:txbxContent>
                    </v:textbox>
                  </v:shape>
                </v:group>
                <v:shape id="_x0000_s1070" type="#_x0000_t202" style="position:absolute;top:857;width:504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6ORMMA&#10;AADbAAAADwAAAGRycy9kb3ducmV2LnhtbESPX2vCMBTF3wW/Q7iCLzLTiYzaGWWIgoITrNv7tbm2&#10;1eamNFHrtzeDgY+H8+fHmc5bU4kbNa60rOB9GIEgzqwuOVfwc1i9xSCcR9ZYWSYFD3Iwn3U7U0y0&#10;vfOebqnPRRhhl6CCwvs6kdJlBRl0Q1sTB+9kG4M+yCaXusF7GDeVHEXRhzRYciAUWNOioOySXk3g&#10;Ltu4/j1uF+dNOjieRzsuv2NWqt9rvz5BeGr9K/zfXmsF4wn8fQ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6ORMMAAADbAAAADwAAAAAAAAAAAAAAAACYAgAAZHJzL2Rv&#10;d25yZXYueG1sUEsFBgAAAAAEAAQA9QAAAIgDAAAAAA==&#10;" stroked="f">
                  <v:fill opacity="0"/>
                  <v:textbox>
                    <w:txbxContent>
                      <w:p w:rsidR="004003C2" w:rsidRPr="00C070F7" w:rsidRDefault="004003C2" w:rsidP="0035071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44%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071B" w:rsidRDefault="0035071B" w:rsidP="0035071B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35071B" w:rsidRPr="00805388" w:rsidRDefault="0035071B" w:rsidP="003507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Meaning</w:t>
      </w:r>
      <w:r w:rsidR="00805388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805388" w:rsidRPr="00805388">
        <w:rPr>
          <w:rFonts w:ascii="Times New Roman" w:hAnsi="Times New Roman" w:cs="Times New Roman"/>
          <w:sz w:val="24"/>
          <w:szCs w:val="24"/>
        </w:rPr>
        <w:t xml:space="preserve">With 95% confidence </w:t>
      </w:r>
      <w:r w:rsidR="00FC5442">
        <w:rPr>
          <w:rFonts w:ascii="Times New Roman" w:hAnsi="Times New Roman" w:cs="Times New Roman"/>
          <w:sz w:val="24"/>
          <w:szCs w:val="24"/>
        </w:rPr>
        <w:t>we can infer that the percentage</w:t>
      </w:r>
      <w:r w:rsidR="00805388" w:rsidRPr="00805388">
        <w:rPr>
          <w:rFonts w:ascii="Times New Roman" w:hAnsi="Times New Roman" w:cs="Times New Roman"/>
          <w:sz w:val="24"/>
          <w:szCs w:val="24"/>
        </w:rPr>
        <w:t xml:space="preserve"> of New Zealanders who support the resumption of military exercises with the USA is somewhere between </w:t>
      </w:r>
      <w:r w:rsidR="00805388">
        <w:rPr>
          <w:rFonts w:ascii="Times New Roman" w:hAnsi="Times New Roman" w:cs="Times New Roman"/>
          <w:sz w:val="24"/>
          <w:szCs w:val="24"/>
        </w:rPr>
        <w:t>44% and 51.2%</w:t>
      </w:r>
    </w:p>
    <w:p w:rsidR="0035071B" w:rsidRPr="00805388" w:rsidRDefault="0035071B" w:rsidP="003507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Judgement</w:t>
      </w:r>
      <w:r w:rsidR="00805388">
        <w:rPr>
          <w:rFonts w:ascii="Times New Roman" w:hAnsi="Times New Roman" w:cs="Times New Roman"/>
          <w:i/>
          <w:sz w:val="24"/>
          <w:szCs w:val="24"/>
        </w:rPr>
        <w:t xml:space="preserve"> : </w:t>
      </w:r>
      <w:r w:rsidR="004003C2">
        <w:rPr>
          <w:rFonts w:ascii="Times New Roman" w:hAnsi="Times New Roman" w:cs="Times New Roman"/>
          <w:sz w:val="24"/>
          <w:szCs w:val="24"/>
        </w:rPr>
        <w:t>Support could be as low as 43.9%, and so this confidence interval does not support a claim of 50% support as implied by the</w:t>
      </w:r>
      <w:bookmarkStart w:id="0" w:name="_GoBack"/>
      <w:bookmarkEnd w:id="0"/>
      <w:r w:rsidR="004003C2">
        <w:rPr>
          <w:rFonts w:ascii="Times New Roman" w:hAnsi="Times New Roman" w:cs="Times New Roman"/>
          <w:sz w:val="24"/>
          <w:szCs w:val="24"/>
        </w:rPr>
        <w:t xml:space="preserve"> “fairly divided” statement in the article.</w:t>
      </w:r>
    </w:p>
    <w:p w:rsidR="00586C17" w:rsidRDefault="00805388" w:rsidP="003752F3">
      <w:pPr>
        <w:rPr>
          <w:b/>
        </w:rPr>
      </w:pPr>
      <w:r>
        <w:rPr>
          <w:b/>
        </w:rPr>
        <w:t>The Resource Pack contains a practice worksheet on calculating and using 95% confidence intervals to test claims made in other media reports.</w:t>
      </w:r>
      <w:r w:rsidR="004B732D">
        <w:rPr>
          <w:b/>
        </w:rPr>
        <w:t xml:space="preserve"> </w:t>
      </w:r>
    </w:p>
    <w:p w:rsidR="00ED609D" w:rsidRDefault="00ED609D" w:rsidP="008B3358">
      <w:pPr>
        <w:rPr>
          <w:noProof/>
          <w:lang w:val="en-NZ" w:eastAsia="en-NZ"/>
        </w:rPr>
      </w:pPr>
    </w:p>
    <w:p w:rsidR="004B732D" w:rsidRDefault="004B732D" w:rsidP="008B3358">
      <w:pPr>
        <w:rPr>
          <w:sz w:val="28"/>
          <w:szCs w:val="28"/>
        </w:rPr>
      </w:pPr>
      <w:r w:rsidRPr="00A521A3">
        <w:rPr>
          <w:b/>
          <w:sz w:val="28"/>
          <w:szCs w:val="28"/>
          <w:u w:val="single"/>
        </w:rPr>
        <w:t>LESSON THREE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 </w:t>
      </w:r>
    </w:p>
    <w:p w:rsidR="003752F3" w:rsidRPr="004B732D" w:rsidRDefault="004B732D" w:rsidP="008B3358">
      <w:pPr>
        <w:rPr>
          <w:sz w:val="28"/>
          <w:szCs w:val="28"/>
        </w:rPr>
      </w:pPr>
      <w:r>
        <w:rPr>
          <w:sz w:val="28"/>
          <w:szCs w:val="28"/>
        </w:rPr>
        <w:t>Introducing Comparison Claims within one group</w:t>
      </w:r>
    </w:p>
    <w:p w:rsidR="003752F3" w:rsidRDefault="004B732D" w:rsidP="008B3358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Starter ACTIVITY: </w:t>
      </w:r>
      <w:r>
        <w:rPr>
          <w:sz w:val="24"/>
          <w:szCs w:val="24"/>
        </w:rPr>
        <w:t>Revision and consolidation of work to date</w:t>
      </w:r>
    </w:p>
    <w:p w:rsidR="003752F3" w:rsidRDefault="004B732D" w:rsidP="008B335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Resources: </w:t>
      </w:r>
      <w:r w:rsidRPr="004B732D">
        <w:rPr>
          <w:rFonts w:ascii="Times New Roman" w:hAnsi="Times New Roman" w:cs="Times New Roman"/>
          <w:b/>
          <w:sz w:val="28"/>
          <w:szCs w:val="28"/>
        </w:rPr>
        <w:t>Broadcasting Standards Poll</w:t>
      </w:r>
      <w:r>
        <w:rPr>
          <w:b/>
          <w:sz w:val="24"/>
          <w:szCs w:val="24"/>
        </w:rPr>
        <w:t xml:space="preserve"> report </w:t>
      </w:r>
      <w:r>
        <w:rPr>
          <w:sz w:val="24"/>
          <w:szCs w:val="24"/>
        </w:rPr>
        <w:t xml:space="preserve">(Curia Research) </w:t>
      </w:r>
      <w:r w:rsidR="00994CDE">
        <w:rPr>
          <w:sz w:val="24"/>
          <w:szCs w:val="24"/>
        </w:rPr>
        <w:t xml:space="preserve">and </w:t>
      </w:r>
      <w:r w:rsidR="00994CDE" w:rsidRPr="00994CDE">
        <w:rPr>
          <w:i/>
          <w:sz w:val="24"/>
          <w:szCs w:val="24"/>
        </w:rPr>
        <w:t>Worksheet 1</w:t>
      </w:r>
      <w:r w:rsidR="00994CDE">
        <w:rPr>
          <w:sz w:val="24"/>
          <w:szCs w:val="24"/>
        </w:rPr>
        <w:t xml:space="preserve"> for this report. </w:t>
      </w:r>
      <w:r w:rsidR="00994CDE">
        <w:rPr>
          <w:b/>
          <w:sz w:val="24"/>
          <w:szCs w:val="24"/>
        </w:rPr>
        <w:t xml:space="preserve">(See Resource Pack </w:t>
      </w:r>
      <w:r w:rsidR="00994CDE">
        <w:rPr>
          <w:sz w:val="24"/>
          <w:szCs w:val="24"/>
        </w:rPr>
        <w:t>–answers supplied</w:t>
      </w:r>
      <w:r w:rsidR="00994CDE">
        <w:rPr>
          <w:b/>
          <w:sz w:val="24"/>
          <w:szCs w:val="24"/>
        </w:rPr>
        <w:t>).</w:t>
      </w:r>
    </w:p>
    <w:p w:rsidR="00994CDE" w:rsidRPr="00994CDE" w:rsidRDefault="00994CDE" w:rsidP="008B3358">
      <w:pPr>
        <w:rPr>
          <w:noProof/>
          <w:lang w:val="en-NZ" w:eastAsia="en-NZ"/>
        </w:rPr>
      </w:pPr>
      <w:r>
        <w:rPr>
          <w:sz w:val="24"/>
          <w:szCs w:val="24"/>
        </w:rPr>
        <w:t>Ask students to complete Q1 and Q2 and go over with class.</w:t>
      </w:r>
    </w:p>
    <w:p w:rsidR="00683601" w:rsidRDefault="00683601">
      <w:pPr>
        <w:rPr>
          <w:noProof/>
          <w:lang w:val="en-NZ" w:eastAsia="en-NZ"/>
        </w:rPr>
      </w:pPr>
      <w:r>
        <w:rPr>
          <w:noProof/>
          <w:lang w:val="en-NZ" w:eastAsia="en-NZ"/>
        </w:rPr>
        <w:br w:type="page"/>
      </w:r>
    </w:p>
    <w:p w:rsidR="00CD01B1" w:rsidRDefault="00CD01B1" w:rsidP="00CD01B1">
      <w:r w:rsidRPr="00A521A3">
        <w:rPr>
          <w:rFonts w:cstheme="minorHAnsi"/>
          <w:i/>
          <w:noProof/>
          <w:lang w:val="en-NZ" w:eastAsia="en-NZ"/>
        </w:rPr>
        <w:lastRenderedPageBreak/>
        <mc:AlternateContent>
          <mc:Choice Requires="wps">
            <w:drawing>
              <wp:anchor distT="0" distB="0" distL="274320" distR="114300" simplePos="0" relativeHeight="251757568" behindDoc="0" locked="0" layoutInCell="1" allowOverlap="1" wp14:anchorId="15D19509" wp14:editId="244F48A6">
                <wp:simplePos x="0" y="0"/>
                <wp:positionH relativeFrom="margin">
                  <wp:posOffset>4914900</wp:posOffset>
                </wp:positionH>
                <wp:positionV relativeFrom="margin">
                  <wp:posOffset>-460375</wp:posOffset>
                </wp:positionV>
                <wp:extent cx="1783080" cy="8562975"/>
                <wp:effectExtent l="0" t="0" r="3810" b="9525"/>
                <wp:wrapSquare wrapText="bothSides"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85629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03C2" w:rsidRDefault="004003C2" w:rsidP="00CD01B1">
                            <w:pPr>
                              <w:pStyle w:val="Heading1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Teaching Notes</w:t>
                            </w:r>
                          </w:p>
                          <w:p w:rsidR="004003C2" w:rsidRDefault="004003C2" w:rsidP="00CD01B1">
                            <w:pPr>
                              <w:spacing w:after="100"/>
                              <w:jc w:val="center"/>
                              <w:rPr>
                                <w:color w:val="6076B4" w:themeColor="accent1"/>
                              </w:rPr>
                            </w:pP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</w:p>
                          <w:p w:rsidR="004003C2" w:rsidRPr="00E23443" w:rsidRDefault="004003C2" w:rsidP="00CD01B1">
                            <w:pPr>
                              <w:rPr>
                                <w:color w:val="002060"/>
                              </w:rPr>
                            </w:pPr>
                            <w:r w:rsidRPr="00E23443">
                              <w:rPr>
                                <w:color w:val="002060"/>
                              </w:rPr>
                              <w:t xml:space="preserve">The group may be the whole target population (as in this poll) or a sub-group of it (see lesson 6) </w:t>
                            </w:r>
                          </w:p>
                          <w:p w:rsidR="004003C2" w:rsidRDefault="004003C2" w:rsidP="00CD01B1">
                            <w:pPr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  <w:t>In a political poll: a claim that National has a lead over Labour would be in this category.</w:t>
                            </w:r>
                          </w:p>
                          <w:p w:rsidR="004003C2" w:rsidRPr="009D3588" w:rsidRDefault="004003C2" w:rsidP="00CD01B1">
                            <w:pPr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</w:pPr>
                          </w:p>
                          <w:p w:rsidR="004003C2" w:rsidRPr="009D3588" w:rsidRDefault="004003C2" w:rsidP="00CD01B1">
                            <w:pPr>
                              <w:rPr>
                                <w:rStyle w:val="Hyperlink"/>
                                <w:color w:val="002060"/>
                                <w:sz w:val="26"/>
                                <w:szCs w:val="26"/>
                                <w:u w:val="none"/>
                              </w:rPr>
                            </w:pPr>
                            <w:r w:rsidRPr="009D3588">
                              <w:rPr>
                                <w:rStyle w:val="Hyperlink"/>
                                <w:color w:val="002060"/>
                                <w:sz w:val="26"/>
                                <w:szCs w:val="26"/>
                                <w:u w:val="none"/>
                              </w:rPr>
                              <w:t>Use Sa</w:t>
                            </w:r>
                            <w:r>
                              <w:rPr>
                                <w:rStyle w:val="Hyperlink"/>
                                <w:color w:val="002060"/>
                                <w:sz w:val="26"/>
                                <w:szCs w:val="26"/>
                                <w:u w:val="none"/>
                              </w:rPr>
                              <w:t xml:space="preserve">mpling Error power-point </w:t>
                            </w:r>
                            <w:r w:rsidRPr="00992F29">
                              <w:rPr>
                                <w:rStyle w:val="Hyperlink"/>
                                <w:b/>
                                <w:color w:val="002060"/>
                                <w:sz w:val="26"/>
                                <w:szCs w:val="26"/>
                                <w:u w:val="none"/>
                              </w:rPr>
                              <w:t>slide 8</w:t>
                            </w:r>
                          </w:p>
                          <w:p w:rsidR="004003C2" w:rsidRDefault="004003C2" w:rsidP="00CD01B1">
                            <w:pPr>
                              <w:rPr>
                                <w:rStyle w:val="Hyperlink"/>
                                <w:color w:val="002060"/>
                                <w:sz w:val="20"/>
                                <w:szCs w:val="20"/>
                                <w:u w:val="none"/>
                              </w:rPr>
                            </w:pPr>
                          </w:p>
                          <w:p w:rsidR="004003C2" w:rsidRPr="00114858" w:rsidRDefault="004003C2" w:rsidP="00CD01B1">
                            <w:pPr>
                              <w:rPr>
                                <w:rStyle w:val="Hyperlink"/>
                                <w:i/>
                                <w:color w:val="002060"/>
                                <w:u w:val="none"/>
                              </w:rPr>
                            </w:pPr>
                            <w:r w:rsidRPr="00114858">
                              <w:rPr>
                                <w:rStyle w:val="Hyperlink"/>
                                <w:color w:val="002060"/>
                                <w:u w:val="none"/>
                              </w:rPr>
                              <w:t xml:space="preserve">Note unit is </w:t>
                            </w:r>
                            <w:r w:rsidRPr="00114858">
                              <w:rPr>
                                <w:rStyle w:val="Hyperlink"/>
                                <w:b/>
                                <w:color w:val="002060"/>
                                <w:u w:val="none"/>
                              </w:rPr>
                              <w:t>“percentage points”</w:t>
                            </w:r>
                            <w:r w:rsidRPr="00114858">
                              <w:rPr>
                                <w:rStyle w:val="Hyperlink"/>
                                <w:color w:val="002060"/>
                                <w:u w:val="none"/>
                              </w:rPr>
                              <w:t xml:space="preserve"> in confidence intervals involv</w:t>
                            </w:r>
                            <w:r>
                              <w:rPr>
                                <w:rStyle w:val="Hyperlink"/>
                                <w:color w:val="002060"/>
                                <w:u w:val="none"/>
                              </w:rPr>
                              <w:t xml:space="preserve">ing </w:t>
                            </w:r>
                            <w:r>
                              <w:rPr>
                                <w:rStyle w:val="Hyperlink"/>
                                <w:b/>
                                <w:color w:val="002060"/>
                                <w:u w:val="none"/>
                              </w:rPr>
                              <w:t xml:space="preserve">differences </w:t>
                            </w:r>
                            <w:r w:rsidRPr="00114858">
                              <w:rPr>
                                <w:rStyle w:val="Hyperlink"/>
                                <w:i/>
                                <w:color w:val="002060"/>
                                <w:u w:val="none"/>
                              </w:rPr>
                              <w:t>(to ensure a distinction from %change involving a division as in % loss)</w:t>
                            </w:r>
                          </w:p>
                          <w:p w:rsidR="004003C2" w:rsidRDefault="004003C2" w:rsidP="00EF1530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003C2" w:rsidRPr="009D3588" w:rsidRDefault="004003C2" w:rsidP="00EF153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3588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Note:</w:t>
                            </w:r>
                            <w:r w:rsidRPr="009D358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MoE from large sample normal approx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imation</w:t>
                            </w:r>
                          </w:p>
                          <w:p w:rsidR="004003C2" w:rsidRPr="009D3588" w:rsidRDefault="004003C2" w:rsidP="00EF1530">
                            <w:pPr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16"/>
                                    <w:szCs w:val="16"/>
                                  </w:rPr>
                                  <m:t>1.96×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HAnsi" w:hAnsi="Cambria Math"/>
                                        <w:i/>
                                        <w:color w:val="000000" w:themeColor="text1"/>
                                        <w:sz w:val="16"/>
                                        <w:szCs w:val="16"/>
                                        <w:lang w:val="en-NZ"/>
                                      </w:rPr>
                                    </m:ctrlPr>
                                  </m:radPr>
                                  <m:deg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HAnsi" w:hAnsi="Cambria Math"/>
                                            <w:i/>
                                            <w:color w:val="000000" w:themeColor="text1"/>
                                            <w:sz w:val="16"/>
                                            <w:szCs w:val="16"/>
                                            <w:lang w:val="en-NZ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HAnsi" w:hAnsi="Cambria Math"/>
                                                <w:i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  <w:lang w:val="en-NZ"/>
                                              </w:rPr>
                                            </m:ctrlPr>
                                          </m:sSubPr>
                                          <m:e>
                                            <m:acc>
                                              <m:accPr>
                                                <m:ctrlPr>
                                                  <w:rPr>
                                                    <w:rFonts w:ascii="Cambria Math" w:eastAsiaTheme="minorHAnsi" w:hAnsi="Cambria Math"/>
                                                    <w:i/>
                                                    <w:color w:val="000000" w:themeColor="text1"/>
                                                    <w:sz w:val="16"/>
                                                    <w:szCs w:val="16"/>
                                                    <w:lang w:val="en-NZ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color w:val="000000" w:themeColor="text1"/>
                                                    <w:sz w:val="16"/>
                                                    <w:szCs w:val="16"/>
                                                  </w:rPr>
                                                  <m:t>p</m:t>
                                                </m:r>
                                              </m:e>
                                            </m:acc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HAnsi" w:hAnsi="Cambria Math"/>
                                                <w:i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  <w:lang w:val="en-NZ"/>
                                              </w:rPr>
                                            </m:ctrlPr>
                                          </m:sSubPr>
                                          <m:e>
                                            <m:acc>
                                              <m:accPr>
                                                <m:ctrlPr>
                                                  <w:rPr>
                                                    <w:rFonts w:ascii="Cambria Math" w:eastAsiaTheme="minorHAnsi" w:hAnsi="Cambria Math"/>
                                                    <w:i/>
                                                    <w:color w:val="000000" w:themeColor="text1"/>
                                                    <w:sz w:val="16"/>
                                                    <w:szCs w:val="16"/>
                                                    <w:lang w:val="en-NZ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color w:val="000000" w:themeColor="text1"/>
                                                    <w:sz w:val="16"/>
                                                    <w:szCs w:val="16"/>
                                                  </w:rPr>
                                                  <m:t>p</m:t>
                                                </m:r>
                                              </m:e>
                                            </m:acc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HAnsi" w:hAnsi="Cambria Math"/>
                                                <w:i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  <w:lang w:val="en-NZ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</w:rPr>
                                              <m:t>(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HAnsi" w:hAnsi="Cambria Math"/>
                                                    <w:i/>
                                                    <w:color w:val="000000" w:themeColor="text1"/>
                                                    <w:sz w:val="16"/>
                                                    <w:szCs w:val="16"/>
                                                    <w:lang w:val="en-NZ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acc>
                                                  <m:accPr>
                                                    <m:ctrlPr>
                                                      <w:rPr>
                                                        <w:rFonts w:ascii="Cambria Math" w:eastAsiaTheme="minorHAnsi" w:hAnsi="Cambria Math"/>
                                                        <w:i/>
                                                        <w:color w:val="000000" w:themeColor="text1"/>
                                                        <w:sz w:val="16"/>
                                                        <w:szCs w:val="16"/>
                                                        <w:lang w:val="en-NZ"/>
                                                      </w:rPr>
                                                    </m:ctrlPr>
                                                  </m:acc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color w:val="000000" w:themeColor="text1"/>
                                                        <w:sz w:val="16"/>
                                                        <w:szCs w:val="16"/>
                                                      </w:rPr>
                                                      <m:t>p</m:t>
                                                    </m:r>
                                                  </m:e>
                                                </m:acc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color w:val="000000" w:themeColor="text1"/>
                                                    <w:sz w:val="16"/>
                                                    <w:szCs w:val="16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</w:rPr>
                                              <m:t>-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HAnsi" w:hAnsi="Cambria Math"/>
                                                    <w:i/>
                                                    <w:color w:val="000000" w:themeColor="text1"/>
                                                    <w:sz w:val="16"/>
                                                    <w:szCs w:val="16"/>
                                                    <w:lang w:val="en-NZ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acc>
                                                  <m:accPr>
                                                    <m:ctrlPr>
                                                      <w:rPr>
                                                        <w:rFonts w:ascii="Cambria Math" w:eastAsiaTheme="minorHAnsi" w:hAnsi="Cambria Math"/>
                                                        <w:i/>
                                                        <w:color w:val="000000" w:themeColor="text1"/>
                                                        <w:sz w:val="16"/>
                                                        <w:szCs w:val="16"/>
                                                        <w:lang w:val="en-NZ"/>
                                                      </w:rPr>
                                                    </m:ctrlPr>
                                                  </m:acc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color w:val="000000" w:themeColor="text1"/>
                                                        <w:sz w:val="16"/>
                                                        <w:szCs w:val="16"/>
                                                      </w:rPr>
                                                      <m:t>p</m:t>
                                                    </m:r>
                                                  </m:e>
                                                </m:acc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color w:val="000000" w:themeColor="text1"/>
                                                    <w:sz w:val="16"/>
                                                    <w:szCs w:val="16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</w:rPr>
                                              <m:t>)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m:t>n</m:t>
                                        </m:r>
                                      </m:den>
                                    </m:f>
                                  </m:e>
                                </m:rad>
                              </m:oMath>
                            </m:oMathPara>
                          </w:p>
                          <w:p w:rsidR="004003C2" w:rsidRPr="009D3588" w:rsidRDefault="004003C2" w:rsidP="009D3588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4003C2" w:rsidRDefault="004003C2" w:rsidP="00CD01B1">
                            <w:pPr>
                              <w:rPr>
                                <w:rStyle w:val="Hyperlink"/>
                                <w:color w:val="002060"/>
                                <w:sz w:val="20"/>
                                <w:szCs w:val="20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" o:spid="_x0000_s1071" style="position:absolute;margin-left:387pt;margin-top:-36.25pt;width:140.4pt;height:674.25pt;z-index:251757568;visibility:visible;mso-wrap-style:square;mso-width-percent:30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3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" fillcolor="#e4e9ef [3214]" stroked="f" strokeweight="2.25pt">
                <v:fill opacity="55769f"/>
                <v:textbox inset="14.4pt,36pt,14.4pt,10.8pt">
                  <w:txbxContent>
                    <w:p w:rsidR="004003C2" w:rsidRDefault="004003C2" w:rsidP="00CD01B1">
                      <w:pPr>
                        <w:pStyle w:val="Heading1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Teaching Notes</w:t>
                      </w:r>
                    </w:p>
                    <w:p w:rsidR="004003C2" w:rsidRDefault="004003C2" w:rsidP="00CD01B1">
                      <w:pPr>
                        <w:spacing w:after="100"/>
                        <w:jc w:val="center"/>
                        <w:rPr>
                          <w:color w:val="6076B4" w:themeColor="accent1"/>
                        </w:rPr>
                      </w:pP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</w:p>
                    <w:p w:rsidR="004003C2" w:rsidRPr="00E23443" w:rsidRDefault="004003C2" w:rsidP="00CD01B1">
                      <w:pPr>
                        <w:rPr>
                          <w:color w:val="002060"/>
                        </w:rPr>
                      </w:pPr>
                      <w:r w:rsidRPr="00E23443">
                        <w:rPr>
                          <w:color w:val="002060"/>
                        </w:rPr>
                        <w:t xml:space="preserve">The group may be the whole target population (as in this poll) or a sub-group of it (see lesson 6) </w:t>
                      </w:r>
                    </w:p>
                    <w:p w:rsidR="004003C2" w:rsidRDefault="004003C2" w:rsidP="00CD01B1">
                      <w:pPr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</w:pPr>
                      <w:r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  <w:t>In a political poll: a claim that National has a lead over Labour would be in this category.</w:t>
                      </w:r>
                    </w:p>
                    <w:p w:rsidR="004003C2" w:rsidRPr="009D3588" w:rsidRDefault="004003C2" w:rsidP="00CD01B1">
                      <w:pPr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</w:pPr>
                    </w:p>
                    <w:p w:rsidR="004003C2" w:rsidRPr="009D3588" w:rsidRDefault="004003C2" w:rsidP="00CD01B1">
                      <w:pPr>
                        <w:rPr>
                          <w:rStyle w:val="Hyperlink"/>
                          <w:color w:val="002060"/>
                          <w:sz w:val="26"/>
                          <w:szCs w:val="26"/>
                          <w:u w:val="none"/>
                        </w:rPr>
                      </w:pPr>
                      <w:r w:rsidRPr="009D3588">
                        <w:rPr>
                          <w:rStyle w:val="Hyperlink"/>
                          <w:color w:val="002060"/>
                          <w:sz w:val="26"/>
                          <w:szCs w:val="26"/>
                          <w:u w:val="none"/>
                        </w:rPr>
                        <w:t>Use Sa</w:t>
                      </w:r>
                      <w:r>
                        <w:rPr>
                          <w:rStyle w:val="Hyperlink"/>
                          <w:color w:val="002060"/>
                          <w:sz w:val="26"/>
                          <w:szCs w:val="26"/>
                          <w:u w:val="none"/>
                        </w:rPr>
                        <w:t xml:space="preserve">mpling Error power-point </w:t>
                      </w:r>
                      <w:r w:rsidRPr="00992F29">
                        <w:rPr>
                          <w:rStyle w:val="Hyperlink"/>
                          <w:b/>
                          <w:color w:val="002060"/>
                          <w:sz w:val="26"/>
                          <w:szCs w:val="26"/>
                          <w:u w:val="none"/>
                        </w:rPr>
                        <w:t>slide 8</w:t>
                      </w:r>
                    </w:p>
                    <w:p w:rsidR="004003C2" w:rsidRDefault="004003C2" w:rsidP="00CD01B1">
                      <w:pPr>
                        <w:rPr>
                          <w:rStyle w:val="Hyperlink"/>
                          <w:color w:val="002060"/>
                          <w:sz w:val="20"/>
                          <w:szCs w:val="20"/>
                          <w:u w:val="none"/>
                        </w:rPr>
                      </w:pPr>
                    </w:p>
                    <w:p w:rsidR="004003C2" w:rsidRPr="00114858" w:rsidRDefault="004003C2" w:rsidP="00CD01B1">
                      <w:pPr>
                        <w:rPr>
                          <w:rStyle w:val="Hyperlink"/>
                          <w:i/>
                          <w:color w:val="002060"/>
                          <w:u w:val="none"/>
                        </w:rPr>
                      </w:pPr>
                      <w:r w:rsidRPr="00114858">
                        <w:rPr>
                          <w:rStyle w:val="Hyperlink"/>
                          <w:color w:val="002060"/>
                          <w:u w:val="none"/>
                        </w:rPr>
                        <w:t xml:space="preserve">Note unit is </w:t>
                      </w:r>
                      <w:r w:rsidRPr="00114858">
                        <w:rPr>
                          <w:rStyle w:val="Hyperlink"/>
                          <w:b/>
                          <w:color w:val="002060"/>
                          <w:u w:val="none"/>
                        </w:rPr>
                        <w:t>“percentage points”</w:t>
                      </w:r>
                      <w:r w:rsidRPr="00114858">
                        <w:rPr>
                          <w:rStyle w:val="Hyperlink"/>
                          <w:color w:val="002060"/>
                          <w:u w:val="none"/>
                        </w:rPr>
                        <w:t xml:space="preserve"> in confidence intervals involv</w:t>
                      </w:r>
                      <w:r>
                        <w:rPr>
                          <w:rStyle w:val="Hyperlink"/>
                          <w:color w:val="002060"/>
                          <w:u w:val="none"/>
                        </w:rPr>
                        <w:t xml:space="preserve">ing </w:t>
                      </w:r>
                      <w:r>
                        <w:rPr>
                          <w:rStyle w:val="Hyperlink"/>
                          <w:b/>
                          <w:color w:val="002060"/>
                          <w:u w:val="none"/>
                        </w:rPr>
                        <w:t xml:space="preserve">differences </w:t>
                      </w:r>
                      <w:r w:rsidRPr="00114858">
                        <w:rPr>
                          <w:rStyle w:val="Hyperlink"/>
                          <w:i/>
                          <w:color w:val="002060"/>
                          <w:u w:val="none"/>
                        </w:rPr>
                        <w:t>(to ensure a distinction from %change involving a division as in % loss)</w:t>
                      </w:r>
                    </w:p>
                    <w:p w:rsidR="004003C2" w:rsidRDefault="004003C2" w:rsidP="00EF1530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003C2" w:rsidRPr="009D3588" w:rsidRDefault="004003C2" w:rsidP="00EF153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9D3588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Note:</w:t>
                      </w:r>
                      <w:r w:rsidRPr="009D358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MoE from large sample normal approx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imation</w:t>
                      </w:r>
                    </w:p>
                    <w:p w:rsidR="004003C2" w:rsidRPr="009D3588" w:rsidRDefault="004003C2" w:rsidP="00EF1530">
                      <w:pPr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16"/>
                              <w:szCs w:val="16"/>
                            </w:rPr>
                            <m:t>1.96×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HAnsi" w:hAnsi="Cambria Math"/>
                                  <w:i/>
                                  <w:color w:val="000000" w:themeColor="text1"/>
                                  <w:sz w:val="16"/>
                                  <w:szCs w:val="16"/>
                                  <w:lang w:val="en-NZ"/>
                                </w:rPr>
                              </m:ctrlPr>
                            </m:radPr>
                            <m:deg/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/>
                                      <w:i/>
                                      <w:color w:val="000000" w:themeColor="text1"/>
                                      <w:sz w:val="16"/>
                                      <w:szCs w:val="16"/>
                                      <w:lang w:val="en-NZ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HAnsi" w:hAnsi="Cambria Math"/>
                                          <w:i/>
                                          <w:color w:val="000000" w:themeColor="text1"/>
                                          <w:sz w:val="16"/>
                                          <w:szCs w:val="16"/>
                                          <w:lang w:val="en-NZ"/>
                                        </w:rPr>
                                      </m:ctrlPr>
                                    </m:sSubPr>
                                    <m:e>
                                      <m:acc>
                                        <m:accPr>
                                          <m:ctrlPr>
                                            <w:rPr>
                                              <w:rFonts w:ascii="Cambria Math" w:eastAsiaTheme="minorHAnsi" w:hAnsi="Cambria Math"/>
                                              <w:i/>
                                              <w:color w:val="000000" w:themeColor="text1"/>
                                              <w:sz w:val="16"/>
                                              <w:szCs w:val="16"/>
                                              <w:lang w:val="en-NZ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p</m:t>
                                          </m:r>
                                        </m:e>
                                      </m:acc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HAnsi" w:hAnsi="Cambria Math"/>
                                          <w:i/>
                                          <w:color w:val="000000" w:themeColor="text1"/>
                                          <w:sz w:val="16"/>
                                          <w:szCs w:val="16"/>
                                          <w:lang w:val="en-NZ"/>
                                        </w:rPr>
                                      </m:ctrlPr>
                                    </m:sSubPr>
                                    <m:e>
                                      <m:acc>
                                        <m:accPr>
                                          <m:ctrlPr>
                                            <w:rPr>
                                              <w:rFonts w:ascii="Cambria Math" w:eastAsiaTheme="minorHAnsi" w:hAnsi="Cambria Math"/>
                                              <w:i/>
                                              <w:color w:val="000000" w:themeColor="text1"/>
                                              <w:sz w:val="16"/>
                                              <w:szCs w:val="16"/>
                                              <w:lang w:val="en-NZ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p</m:t>
                                          </m:r>
                                        </m:e>
                                      </m:acc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HAnsi" w:hAnsi="Cambria Math"/>
                                          <w:i/>
                                          <w:color w:val="000000" w:themeColor="text1"/>
                                          <w:sz w:val="16"/>
                                          <w:szCs w:val="16"/>
                                          <w:lang w:val="en-NZ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m:t>(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HAnsi" w:hAnsi="Cambria Math"/>
                                              <w:i/>
                                              <w:color w:val="000000" w:themeColor="text1"/>
                                              <w:sz w:val="16"/>
                                              <w:szCs w:val="16"/>
                                              <w:lang w:val="en-NZ"/>
                                            </w:rPr>
                                          </m:ctrlPr>
                                        </m:sSubPr>
                                        <m:e>
                                          <m:acc>
                                            <m:accPr>
                                              <m:ctrlPr>
                                                <w:rPr>
                                                  <w:rFonts w:ascii="Cambria Math" w:eastAsiaTheme="minorHAnsi" w:hAnsi="Cambria Math"/>
                                                  <w:i/>
                                                  <w:color w:val="000000" w:themeColor="text1"/>
                                                  <w:sz w:val="16"/>
                                                  <w:szCs w:val="16"/>
                                                  <w:lang w:val="en-NZ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color w:val="000000" w:themeColor="text1"/>
                                                  <w:sz w:val="16"/>
                                                  <w:szCs w:val="16"/>
                                                </w:rPr>
                                                <m:t>p</m:t>
                                              </m:r>
                                            </m:e>
                                          </m:acc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HAnsi" w:hAnsi="Cambria Math"/>
                                              <w:i/>
                                              <w:color w:val="000000" w:themeColor="text1"/>
                                              <w:sz w:val="16"/>
                                              <w:szCs w:val="16"/>
                                              <w:lang w:val="en-NZ"/>
                                            </w:rPr>
                                          </m:ctrlPr>
                                        </m:sSubPr>
                                        <m:e>
                                          <m:acc>
                                            <m:accPr>
                                              <m:ctrlPr>
                                                <w:rPr>
                                                  <w:rFonts w:ascii="Cambria Math" w:eastAsiaTheme="minorHAnsi" w:hAnsi="Cambria Math"/>
                                                  <w:i/>
                                                  <w:color w:val="000000" w:themeColor="text1"/>
                                                  <w:sz w:val="16"/>
                                                  <w:szCs w:val="16"/>
                                                  <w:lang w:val="en-NZ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color w:val="000000" w:themeColor="text1"/>
                                                  <w:sz w:val="16"/>
                                                  <w:szCs w:val="16"/>
                                                </w:rPr>
                                                <m:t>p</m:t>
                                              </m:r>
                                            </m:e>
                                          </m:acc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m:t>)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m:t>n</m:t>
                                  </m:r>
                                </m:den>
                              </m:f>
                            </m:e>
                          </m:rad>
                        </m:oMath>
                      </m:oMathPara>
                    </w:p>
                    <w:p w:rsidR="004003C2" w:rsidRPr="009D3588" w:rsidRDefault="004003C2" w:rsidP="009D3588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4003C2" w:rsidRDefault="004003C2" w:rsidP="00CD01B1">
                      <w:pPr>
                        <w:rPr>
                          <w:rStyle w:val="Hyperlink"/>
                          <w:color w:val="002060"/>
                          <w:sz w:val="20"/>
                          <w:szCs w:val="20"/>
                          <w:u w:val="none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A521A3">
        <w:rPr>
          <w:b/>
          <w:sz w:val="24"/>
          <w:szCs w:val="24"/>
        </w:rPr>
        <w:t>LESSON THREE</w:t>
      </w:r>
      <w:r>
        <w:rPr>
          <w:b/>
          <w:sz w:val="24"/>
          <w:szCs w:val="24"/>
        </w:rPr>
        <w:t xml:space="preserve">: </w:t>
      </w:r>
      <w:r>
        <w:t xml:space="preserve"> </w:t>
      </w:r>
      <w:r w:rsidRPr="00994CDE">
        <w:rPr>
          <w:b/>
          <w:sz w:val="24"/>
          <w:szCs w:val="24"/>
          <w:u w:val="single"/>
        </w:rPr>
        <w:t xml:space="preserve">ACTIVITY </w:t>
      </w:r>
      <w:r w:rsidRPr="007D206A">
        <w:rPr>
          <w:b/>
          <w:sz w:val="24"/>
          <w:szCs w:val="24"/>
        </w:rPr>
        <w:t>2</w:t>
      </w:r>
      <w:r>
        <w:t xml:space="preserve">: </w:t>
      </w:r>
      <w:r w:rsidRPr="00531196">
        <w:rPr>
          <w:sz w:val="28"/>
          <w:szCs w:val="28"/>
        </w:rPr>
        <w:t>Comparison within one group</w:t>
      </w:r>
    </w:p>
    <w:p w:rsidR="00CD01B1" w:rsidRPr="007D206A" w:rsidRDefault="00CD01B1" w:rsidP="00CD01B1">
      <w:pPr>
        <w:jc w:val="center"/>
        <w:rPr>
          <w:b/>
          <w:sz w:val="28"/>
          <w:szCs w:val="28"/>
        </w:rPr>
      </w:pPr>
      <w:r w:rsidRPr="007D206A">
        <w:rPr>
          <w:b/>
          <w:sz w:val="28"/>
          <w:szCs w:val="28"/>
        </w:rPr>
        <w:t>Develop the 2×MoE rule of thumb.</w:t>
      </w:r>
    </w:p>
    <w:p w:rsidR="00CD01B1" w:rsidRDefault="00CD01B1" w:rsidP="00CD01B1">
      <w:pPr>
        <w:rPr>
          <w:b/>
          <w:sz w:val="24"/>
          <w:szCs w:val="24"/>
        </w:rPr>
      </w:pPr>
      <w:r w:rsidRPr="00531196">
        <w:rPr>
          <w:b/>
        </w:rPr>
        <w:t xml:space="preserve">Still </w:t>
      </w:r>
      <w:r w:rsidRPr="00531196">
        <w:rPr>
          <w:b/>
          <w:sz w:val="24"/>
          <w:szCs w:val="24"/>
        </w:rPr>
        <w:t>using the Broadcasting standards poll</w:t>
      </w:r>
      <w:r>
        <w:rPr>
          <w:b/>
          <w:i/>
          <w:sz w:val="24"/>
          <w:szCs w:val="24"/>
        </w:rPr>
        <w:t xml:space="preserve">, </w:t>
      </w:r>
      <w:r>
        <w:rPr>
          <w:b/>
          <w:sz w:val="24"/>
          <w:szCs w:val="24"/>
        </w:rPr>
        <w:t>state the claim:</w:t>
      </w:r>
    </w:p>
    <w:p w:rsidR="00CD01B1" w:rsidRPr="00267109" w:rsidRDefault="00CD01B1" w:rsidP="00CD01B1">
      <w:pPr>
        <w:rPr>
          <w:rFonts w:ascii="Arial" w:hAnsi="Arial" w:cs="Arial"/>
          <w:sz w:val="24"/>
          <w:szCs w:val="24"/>
        </w:rPr>
      </w:pPr>
      <w:r w:rsidRPr="00267109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 xml:space="preserve">Young people are </w:t>
      </w:r>
      <w:r w:rsidRPr="00267109">
        <w:rPr>
          <w:rFonts w:ascii="Arial" w:hAnsi="Arial" w:cs="Arial"/>
          <w:b/>
          <w:sz w:val="24"/>
          <w:szCs w:val="24"/>
        </w:rPr>
        <w:t>more likely to agree than disagree</w:t>
      </w:r>
      <w:r>
        <w:rPr>
          <w:rFonts w:ascii="Arial" w:hAnsi="Arial" w:cs="Arial"/>
          <w:sz w:val="24"/>
          <w:szCs w:val="24"/>
        </w:rPr>
        <w:t xml:space="preserve"> </w:t>
      </w:r>
      <w:r w:rsidRPr="00267109">
        <w:rPr>
          <w:rFonts w:ascii="Arial" w:hAnsi="Arial" w:cs="Arial"/>
          <w:sz w:val="24"/>
          <w:szCs w:val="24"/>
        </w:rPr>
        <w:t>that there is too much sex, violence and bad language on TV”</w:t>
      </w:r>
    </w:p>
    <w:p w:rsidR="00CD01B1" w:rsidRPr="00267109" w:rsidRDefault="00CD01B1" w:rsidP="00CD01B1">
      <w:pPr>
        <w:rPr>
          <w:sz w:val="24"/>
          <w:szCs w:val="24"/>
        </w:rPr>
      </w:pPr>
      <w:r>
        <w:rPr>
          <w:sz w:val="24"/>
          <w:szCs w:val="24"/>
        </w:rPr>
        <w:t>This claim involves two response options within the same poll.</w:t>
      </w:r>
    </w:p>
    <w:p w:rsidR="00CD01B1" w:rsidRPr="00E23443" w:rsidRDefault="00CD01B1" w:rsidP="00CD01B1">
      <w:pPr>
        <w:rPr>
          <w:b/>
          <w:sz w:val="24"/>
          <w:szCs w:val="24"/>
        </w:rPr>
      </w:pPr>
      <w:r w:rsidRPr="00E23443">
        <w:rPr>
          <w:i/>
          <w:sz w:val="24"/>
          <w:szCs w:val="24"/>
        </w:rPr>
        <w:t>In the absence of suitable software, we have to use a logical argument to develop the rule of thumb, but there is a tool to demonstrate that it works</w:t>
      </w:r>
      <w:r>
        <w:rPr>
          <w:b/>
          <w:sz w:val="24"/>
          <w:szCs w:val="24"/>
        </w:rPr>
        <w:t>.</w:t>
      </w:r>
    </w:p>
    <w:p w:rsidR="00CD01B1" w:rsidRPr="00E23443" w:rsidRDefault="00CD01B1" w:rsidP="00CD01B1">
      <w:pPr>
        <w:rPr>
          <w:rFonts w:cstheme="minorHAnsi"/>
          <w:i/>
        </w:rPr>
      </w:pPr>
      <w:r>
        <w:rPr>
          <w:rFonts w:cstheme="minorHAnsi"/>
        </w:rPr>
        <w:t xml:space="preserve">Consider a situation with only 2 response options: Agree and Disagree </w:t>
      </w:r>
      <w:r w:rsidRPr="00E23443">
        <w:rPr>
          <w:rFonts w:cstheme="minorHAnsi"/>
          <w:i/>
        </w:rPr>
        <w:t xml:space="preserve">(ie. ignore the </w:t>
      </w:r>
      <w:r>
        <w:rPr>
          <w:rFonts w:cstheme="minorHAnsi"/>
          <w:i/>
        </w:rPr>
        <w:t>“</w:t>
      </w:r>
      <w:r w:rsidRPr="00E23443">
        <w:rPr>
          <w:rFonts w:cstheme="minorHAnsi"/>
          <w:i/>
        </w:rPr>
        <w:t xml:space="preserve">don’t know/refuse </w:t>
      </w:r>
      <w:r>
        <w:rPr>
          <w:rFonts w:cstheme="minorHAnsi"/>
          <w:i/>
        </w:rPr>
        <w:t>“</w:t>
      </w:r>
      <w:r w:rsidRPr="00E23443">
        <w:rPr>
          <w:rFonts w:cstheme="minorHAnsi"/>
          <w:i/>
        </w:rPr>
        <w:t>option)</w:t>
      </w:r>
    </w:p>
    <w:p w:rsidR="00CD01B1" w:rsidRPr="00214162" w:rsidRDefault="00CD01B1" w:rsidP="00CD01B1">
      <w:pPr>
        <w:rPr>
          <w:rFonts w:cstheme="minorHAnsi"/>
          <w:i/>
        </w:rPr>
      </w:pPr>
      <w:r>
        <w:rPr>
          <w:rFonts w:cstheme="minorHAnsi"/>
          <w:b/>
        </w:rPr>
        <w:t>Suppose a poll produces the result exactly 50% agree and 50% disagree</w:t>
      </w:r>
      <w:r>
        <w:rPr>
          <w:rFonts w:cstheme="minorHAnsi"/>
          <w:i/>
        </w:rPr>
        <w:t xml:space="preserve"> (hence a claim that this is the situation in the population)</w:t>
      </w:r>
    </w:p>
    <w:p w:rsidR="00CD01B1" w:rsidRDefault="00CD01B1" w:rsidP="00CD01B1">
      <w:pPr>
        <w:tabs>
          <w:tab w:val="left" w:pos="5340"/>
        </w:tabs>
        <w:rPr>
          <w:rFonts w:cstheme="minorHAnsi"/>
          <w:b/>
        </w:rPr>
      </w:pPr>
      <w:r>
        <w:rPr>
          <w:rFonts w:cstheme="minorHAnsi"/>
          <w:b/>
        </w:rPr>
        <w:t xml:space="preserve">Suppose this poll </w:t>
      </w:r>
      <w:r w:rsidR="00EE34A3">
        <w:rPr>
          <w:rFonts w:cstheme="minorHAnsi"/>
          <w:b/>
        </w:rPr>
        <w:t>h</w:t>
      </w:r>
      <w:r>
        <w:rPr>
          <w:rFonts w:cstheme="minorHAnsi"/>
          <w:b/>
        </w:rPr>
        <w:t>as a margin of error of 4%.</w:t>
      </w:r>
      <w:r>
        <w:rPr>
          <w:rFonts w:cstheme="minorHAnsi"/>
          <w:b/>
        </w:rPr>
        <w:tab/>
      </w:r>
    </w:p>
    <w:p w:rsidR="00CD01B1" w:rsidRDefault="00CD01B1" w:rsidP="00CD01B1">
      <w:pPr>
        <w:rPr>
          <w:rFonts w:cstheme="minorHAnsi"/>
          <w:i/>
        </w:rPr>
      </w:pPr>
      <w:r>
        <w:rPr>
          <w:rFonts w:cstheme="minorHAnsi"/>
          <w:b/>
        </w:rPr>
        <w:t>If we repeat the poll, we could g</w:t>
      </w:r>
      <w:r w:rsidR="00EE34A3">
        <w:rPr>
          <w:rFonts w:cstheme="minorHAnsi"/>
          <w:b/>
        </w:rPr>
        <w:t xml:space="preserve">et new </w:t>
      </w:r>
      <w:r>
        <w:rPr>
          <w:rFonts w:cstheme="minorHAnsi"/>
          <w:b/>
        </w:rPr>
        <w:t>sample results varying anywhere in the range 46% agree up to 54% agree (</w:t>
      </w:r>
      <w:r>
        <w:rPr>
          <w:rFonts w:cstheme="minorHAnsi"/>
          <w:i/>
        </w:rPr>
        <w:t>meaning the % who disagree would also vary between 54% down to 46%).</w:t>
      </w:r>
    </w:p>
    <w:p w:rsidR="00CD01B1" w:rsidRDefault="00CD01B1" w:rsidP="00CD01B1">
      <w:pPr>
        <w:rPr>
          <w:rFonts w:cstheme="minorHAnsi"/>
          <w:b/>
        </w:rPr>
      </w:pPr>
      <w:r>
        <w:rPr>
          <w:rFonts w:cstheme="minorHAnsi"/>
          <w:i/>
        </w:rPr>
        <w:t xml:space="preserve">The </w:t>
      </w:r>
      <w:r>
        <w:rPr>
          <w:rFonts w:cstheme="minorHAnsi"/>
          <w:b/>
        </w:rPr>
        <w:t xml:space="preserve">difference </w:t>
      </w:r>
      <w:r w:rsidRPr="00214162">
        <w:rPr>
          <w:rFonts w:cstheme="minorHAnsi"/>
          <w:i/>
        </w:rPr>
        <w:t xml:space="preserve">between </w:t>
      </w:r>
      <w:r w:rsidR="00EE34A3">
        <w:rPr>
          <w:rFonts w:cstheme="minorHAnsi"/>
          <w:i/>
        </w:rPr>
        <w:t xml:space="preserve">the new </w:t>
      </w:r>
      <w:r>
        <w:rPr>
          <w:rFonts w:cstheme="minorHAnsi"/>
          <w:i/>
        </w:rPr>
        <w:t xml:space="preserve">sample </w:t>
      </w:r>
      <w:r w:rsidRPr="00214162">
        <w:rPr>
          <w:rFonts w:cstheme="minorHAnsi"/>
          <w:b/>
        </w:rPr>
        <w:t>poll</w:t>
      </w:r>
      <w:r>
        <w:rPr>
          <w:rFonts w:cstheme="minorHAnsi"/>
          <w:b/>
        </w:rPr>
        <w:t xml:space="preserve">% who agree and % who disagree </w:t>
      </w:r>
      <w:r>
        <w:rPr>
          <w:rFonts w:cstheme="minorHAnsi"/>
          <w:i/>
        </w:rPr>
        <w:t xml:space="preserve">would be </w:t>
      </w:r>
      <w:r>
        <w:rPr>
          <w:rFonts w:cstheme="minorHAnsi"/>
          <w:b/>
        </w:rPr>
        <w:t xml:space="preserve">8 percentage points </w:t>
      </w:r>
      <w:r>
        <w:rPr>
          <w:rFonts w:cstheme="minorHAnsi"/>
          <w:i/>
        </w:rPr>
        <w:t xml:space="preserve">but this would still be consistent with a </w:t>
      </w:r>
      <w:r>
        <w:rPr>
          <w:rFonts w:cstheme="minorHAnsi"/>
          <w:b/>
        </w:rPr>
        <w:t>50-50 situation in the population.</w:t>
      </w:r>
    </w:p>
    <w:p w:rsidR="00CD01B1" w:rsidRDefault="00CD01B1" w:rsidP="00CD01B1">
      <w:pPr>
        <w:rPr>
          <w:rFonts w:cstheme="minorHAnsi"/>
          <w:i/>
        </w:rPr>
      </w:pPr>
      <w:r w:rsidRPr="00214162">
        <w:rPr>
          <w:rFonts w:cstheme="minorHAnsi"/>
          <w:i/>
        </w:rPr>
        <w:t xml:space="preserve">We therefore need to obtain </w:t>
      </w:r>
      <w:r w:rsidRPr="00214162">
        <w:rPr>
          <w:rFonts w:cstheme="minorHAnsi"/>
          <w:b/>
        </w:rPr>
        <w:t xml:space="preserve">a poll % </w:t>
      </w:r>
      <w:r>
        <w:rPr>
          <w:rFonts w:cstheme="minorHAnsi"/>
          <w:b/>
        </w:rPr>
        <w:t xml:space="preserve">difference of </w:t>
      </w:r>
      <w:r w:rsidRPr="00356D1E">
        <w:rPr>
          <w:rFonts w:cstheme="minorHAnsi"/>
          <w:b/>
          <w:u w:val="single"/>
        </w:rPr>
        <w:t>more than 8</w:t>
      </w:r>
      <w:r w:rsidR="00EE34A3"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</w:rPr>
        <w:t>percentage points</w:t>
      </w:r>
      <w:r>
        <w:rPr>
          <w:rFonts w:cstheme="minorHAnsi"/>
          <w:i/>
        </w:rPr>
        <w:t xml:space="preserve"> to disprove t</w:t>
      </w:r>
      <w:r w:rsidR="00294D49">
        <w:rPr>
          <w:rFonts w:cstheme="minorHAnsi"/>
          <w:i/>
        </w:rPr>
        <w:t>he claim that the population is</w:t>
      </w:r>
      <w:r>
        <w:rPr>
          <w:rFonts w:cstheme="minorHAnsi"/>
          <w:i/>
        </w:rPr>
        <w:t xml:space="preserve"> evenly divided between agree and disagree.</w:t>
      </w:r>
    </w:p>
    <w:p w:rsidR="00CD01B1" w:rsidRPr="00A05E9F" w:rsidRDefault="00CD01B1" w:rsidP="00CD01B1">
      <w:pPr>
        <w:rPr>
          <w:rFonts w:cstheme="minorHAnsi"/>
          <w:i/>
          <w:sz w:val="24"/>
          <w:szCs w:val="24"/>
        </w:rPr>
      </w:pPr>
      <w:r w:rsidRPr="00A05E9F">
        <w:rPr>
          <w:rFonts w:cstheme="minorHAnsi"/>
          <w:i/>
          <w:sz w:val="24"/>
          <w:szCs w:val="24"/>
        </w:rPr>
        <w:t>Hence we need</w:t>
      </w:r>
      <w:r>
        <w:rPr>
          <w:rFonts w:cstheme="minorHAnsi"/>
          <w:b/>
          <w:sz w:val="24"/>
          <w:szCs w:val="24"/>
        </w:rPr>
        <w:t xml:space="preserve"> a poll% difference of more than </w:t>
      </w:r>
      <w:r w:rsidRPr="00A05E9F">
        <w:rPr>
          <w:b/>
          <w:sz w:val="24"/>
          <w:szCs w:val="24"/>
        </w:rPr>
        <w:t>2×the margin of error</w:t>
      </w:r>
      <w:r>
        <w:rPr>
          <w:b/>
          <w:sz w:val="24"/>
          <w:szCs w:val="24"/>
        </w:rPr>
        <w:t xml:space="preserve"> </w:t>
      </w:r>
      <w:r w:rsidRPr="00A05E9F">
        <w:rPr>
          <w:i/>
          <w:sz w:val="24"/>
          <w:szCs w:val="24"/>
        </w:rPr>
        <w:t>to support a claim</w:t>
      </w:r>
      <w:r>
        <w:rPr>
          <w:b/>
          <w:sz w:val="24"/>
          <w:szCs w:val="24"/>
        </w:rPr>
        <w:t xml:space="preserve"> </w:t>
      </w:r>
      <w:r>
        <w:rPr>
          <w:i/>
          <w:sz w:val="24"/>
          <w:szCs w:val="24"/>
        </w:rPr>
        <w:t>that more people are likely to agree than disagree (or support one response option over another).</w:t>
      </w:r>
    </w:p>
    <w:p w:rsidR="00580EB7" w:rsidRDefault="00580EB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CD01B1" w:rsidRPr="00580EB7" w:rsidRDefault="00CD01B1" w:rsidP="00CD01B1">
      <w:pPr>
        <w:rPr>
          <w:rFonts w:cstheme="minorHAnsi"/>
          <w:sz w:val="24"/>
          <w:szCs w:val="24"/>
        </w:rPr>
      </w:pPr>
      <w:r w:rsidRPr="00580EB7">
        <w:rPr>
          <w:rFonts w:cstheme="minorHAnsi"/>
          <w:sz w:val="24"/>
          <w:szCs w:val="24"/>
        </w:rPr>
        <w:lastRenderedPageBreak/>
        <w:t xml:space="preserve">Now complete “Broadcasting Standards Poll worksheet 1” Question 3. </w:t>
      </w:r>
      <w:r w:rsidRPr="00580EB7">
        <w:rPr>
          <w:rFonts w:cstheme="minorHAnsi"/>
          <w:b/>
          <w:i/>
          <w:sz w:val="24"/>
          <w:szCs w:val="24"/>
        </w:rPr>
        <w:t>Note the wording of the interpretation of the 95% CI for this difference</w:t>
      </w:r>
      <w:r w:rsidR="00702CB2" w:rsidRPr="00580EB7">
        <w:rPr>
          <w:rFonts w:cstheme="minorHAnsi"/>
          <w:b/>
          <w:i/>
          <w:sz w:val="24"/>
          <w:szCs w:val="24"/>
        </w:rPr>
        <w:t xml:space="preserve"> (see slide 8)</w:t>
      </w:r>
      <w:r w:rsidRPr="00580EB7">
        <w:rPr>
          <w:rFonts w:cstheme="minorHAnsi"/>
          <w:b/>
          <w:i/>
          <w:sz w:val="24"/>
          <w:szCs w:val="24"/>
        </w:rPr>
        <w:t>:</w:t>
      </w:r>
    </w:p>
    <w:p w:rsidR="00CD01B1" w:rsidRPr="004A34B5" w:rsidRDefault="00545024" w:rsidP="00CD01B1">
      <w:pPr>
        <w:rPr>
          <w:rFonts w:cstheme="minorHAnsi"/>
          <w:b/>
          <w:sz w:val="24"/>
          <w:szCs w:val="24"/>
        </w:rPr>
      </w:pPr>
      <w:r w:rsidRPr="004A34B5">
        <w:rPr>
          <w:rFonts w:cstheme="minorHAnsi"/>
          <w:i/>
          <w:noProof/>
          <w:sz w:val="24"/>
          <w:szCs w:val="24"/>
          <w:lang w:val="en-NZ" w:eastAsia="en-NZ"/>
        </w:rPr>
        <mc:AlternateContent>
          <mc:Choice Requires="wps">
            <w:drawing>
              <wp:anchor distT="0" distB="0" distL="274320" distR="114300" simplePos="0" relativeHeight="251758592" behindDoc="0" locked="0" layoutInCell="1" allowOverlap="1" wp14:anchorId="6A28DDA6" wp14:editId="3CCC13A1">
                <wp:simplePos x="0" y="0"/>
                <wp:positionH relativeFrom="margin">
                  <wp:posOffset>4772025</wp:posOffset>
                </wp:positionH>
                <wp:positionV relativeFrom="margin">
                  <wp:posOffset>-304800</wp:posOffset>
                </wp:positionV>
                <wp:extent cx="1783080" cy="8572500"/>
                <wp:effectExtent l="0" t="0" r="3810" b="0"/>
                <wp:wrapSquare wrapText="bothSides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85725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03C2" w:rsidRDefault="004003C2" w:rsidP="00CD01B1">
                            <w:pPr>
                              <w:pStyle w:val="Heading1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Teaching Notes</w:t>
                            </w:r>
                          </w:p>
                          <w:p w:rsidR="004003C2" w:rsidRDefault="004003C2" w:rsidP="00CD01B1">
                            <w:pPr>
                              <w:spacing w:after="100"/>
                              <w:jc w:val="center"/>
                              <w:rPr>
                                <w:color w:val="6076B4" w:themeColor="accent1"/>
                              </w:rPr>
                            </w:pP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</w:p>
                          <w:p w:rsidR="004003C2" w:rsidRPr="00992F29" w:rsidRDefault="004003C2" w:rsidP="00EF1530">
                            <w:pPr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992F29"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  <w:t>Use Sampling Error power-point slides</w:t>
                            </w:r>
                            <w:r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  <w:t xml:space="preserve"> 9 and10</w:t>
                            </w:r>
                          </w:p>
                          <w:p w:rsidR="004003C2" w:rsidRDefault="004003C2" w:rsidP="00742E06">
                            <w:pPr>
                              <w:rPr>
                                <w:rStyle w:val="Hyperlink"/>
                                <w:b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3268D4"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  <w:t xml:space="preserve">The </w:t>
                            </w:r>
                            <w:r w:rsidRPr="003268D4">
                              <w:rPr>
                                <w:rStyle w:val="Hyperlink"/>
                                <w:b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  <w:t>negative</w:t>
                            </w:r>
                            <w:r w:rsidRPr="003268D4"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  <w:t xml:space="preserve"> lower limit implies that more young people may disagree than agree</w:t>
                            </w:r>
                            <w:r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  <w:t>,</w:t>
                            </w:r>
                            <w:r w:rsidRPr="003268D4"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  <w:t xml:space="preserve"> </w:t>
                            </w:r>
                            <w:r w:rsidRPr="003268D4">
                              <w:rPr>
                                <w:rStyle w:val="Hyperlink"/>
                                <w:b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  <w:t>the reverse of the stated claim</w:t>
                            </w:r>
                            <w:r>
                              <w:rPr>
                                <w:rStyle w:val="Hyperlink"/>
                                <w:b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  <w:t>.</w:t>
                            </w:r>
                          </w:p>
                          <w:p w:rsidR="004003C2" w:rsidRPr="00742E06" w:rsidRDefault="004003C2" w:rsidP="00742E06">
                            <w:pPr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A34B5"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  <w:t>Note the use</w:t>
                            </w:r>
                            <w:r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  <w:t xml:space="preserve"> of</w:t>
                            </w:r>
                            <w:r>
                              <w:rPr>
                                <w:rStyle w:val="Hyperlink"/>
                                <w:b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  <w:t xml:space="preserve"> “and” </w:t>
                            </w:r>
                            <w:r>
                              <w:rPr>
                                <w:rStyle w:val="Hyperlink"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  <w:t>rather than or, since both options are possible</w:t>
                            </w:r>
                          </w:p>
                          <w:p w:rsidR="004003C2" w:rsidRPr="00FF2BC0" w:rsidRDefault="004003C2" w:rsidP="00CD01B1">
                            <w:pPr>
                              <w:spacing w:after="100"/>
                              <w:rPr>
                                <w:color w:val="002060"/>
                              </w:rPr>
                            </w:pPr>
                            <w:r w:rsidRPr="00FF2BC0">
                              <w:rPr>
                                <w:color w:val="002060"/>
                              </w:rPr>
                              <w:t>Choose the one sample, 2 percentages option in the middle of the spreadsheet.</w:t>
                            </w:r>
                          </w:p>
                          <w:p w:rsidR="004003C2" w:rsidRPr="00FF2BC0" w:rsidRDefault="004003C2" w:rsidP="00CD01B1">
                            <w:pPr>
                              <w:spacing w:after="100"/>
                              <w:rPr>
                                <w:color w:val="002060"/>
                              </w:rPr>
                            </w:pPr>
                          </w:p>
                          <w:p w:rsidR="004003C2" w:rsidRPr="00FF2BC0" w:rsidRDefault="004003C2" w:rsidP="00CD01B1">
                            <w:pPr>
                              <w:spacing w:after="100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Enter the 51% agree and 44</w:t>
                            </w:r>
                            <w:r w:rsidRPr="00FF2BC0">
                              <w:rPr>
                                <w:color w:val="002060"/>
                              </w:rPr>
                              <w:t xml:space="preserve">% disagree from the Broadcasting Standards Poll, the reported margin of error 4.1% and select the 2x </w:t>
                            </w:r>
                            <w:r>
                              <w:rPr>
                                <w:color w:val="002060"/>
                              </w:rPr>
                              <w:t>Poll</w:t>
                            </w:r>
                            <w:r w:rsidRPr="00FF2BC0">
                              <w:rPr>
                                <w:color w:val="002060"/>
                              </w:rPr>
                              <w:t xml:space="preserve"> Error Method.</w:t>
                            </w:r>
                          </w:p>
                          <w:p w:rsidR="004003C2" w:rsidRPr="005F7A03" w:rsidRDefault="004003C2" w:rsidP="00CD01B1">
                            <w:pPr>
                              <w:spacing w:after="100"/>
                              <w:rPr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5F7A03">
                              <w:rPr>
                                <w:i/>
                                <w:color w:val="002060"/>
                                <w:sz w:val="24"/>
                                <w:szCs w:val="24"/>
                              </w:rPr>
                              <w:t>You will need to drag columns</w:t>
                            </w:r>
                            <w:r>
                              <w:rPr>
                                <w:i/>
                                <w:color w:val="002060"/>
                                <w:sz w:val="24"/>
                                <w:szCs w:val="24"/>
                              </w:rPr>
                              <w:t xml:space="preserve"> T and X to the left so that </w:t>
                            </w:r>
                            <w:r w:rsidRPr="00294D49">
                              <w:rPr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in/out</w:t>
                            </w:r>
                            <w:r>
                              <w:rPr>
                                <w:i/>
                                <w:color w:val="002060"/>
                                <w:sz w:val="24"/>
                                <w:szCs w:val="24"/>
                              </w:rPr>
                              <w:t xml:space="preserve"> and</w:t>
                            </w:r>
                            <w:r w:rsidRPr="005F7A03">
                              <w:rPr>
                                <w:i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94D49">
                              <w:rPr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CIs</w:t>
                            </w:r>
                            <w:r>
                              <w:rPr>
                                <w:i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A03">
                              <w:rPr>
                                <w:i/>
                                <w:color w:val="002060"/>
                                <w:sz w:val="24"/>
                                <w:szCs w:val="24"/>
                              </w:rPr>
                              <w:t>show on the data projector screen.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72" style="position:absolute;margin-left:375.75pt;margin-top:-24pt;width:140.4pt;height:675pt;z-index:251758592;visibility:visible;mso-wrap-style:square;mso-width-percent:30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3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" fillcolor="#e4e9ef [3214]" stroked="f" strokeweight="2.25pt">
                <v:fill opacity="55769f"/>
                <v:textbox inset="14.4pt,36pt,14.4pt,10.8pt">
                  <w:txbxContent>
                    <w:p w:rsidR="004003C2" w:rsidRDefault="004003C2" w:rsidP="00CD01B1">
                      <w:pPr>
                        <w:pStyle w:val="Heading1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Teaching Notes</w:t>
                      </w:r>
                    </w:p>
                    <w:p w:rsidR="004003C2" w:rsidRDefault="004003C2" w:rsidP="00CD01B1">
                      <w:pPr>
                        <w:spacing w:after="100"/>
                        <w:jc w:val="center"/>
                        <w:rPr>
                          <w:color w:val="6076B4" w:themeColor="accent1"/>
                        </w:rPr>
                      </w:pP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</w:p>
                    <w:p w:rsidR="004003C2" w:rsidRPr="00992F29" w:rsidRDefault="004003C2" w:rsidP="00EF1530">
                      <w:pPr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</w:pPr>
                      <w:r w:rsidRPr="00992F29"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  <w:t>Use Sampling Error power-point slides</w:t>
                      </w:r>
                      <w:r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  <w:t xml:space="preserve"> 9 and10</w:t>
                      </w:r>
                    </w:p>
                    <w:p w:rsidR="004003C2" w:rsidRDefault="004003C2" w:rsidP="00742E06">
                      <w:pPr>
                        <w:rPr>
                          <w:rStyle w:val="Hyperlink"/>
                          <w:b/>
                          <w:color w:val="002060"/>
                          <w:sz w:val="24"/>
                          <w:szCs w:val="24"/>
                          <w:u w:val="none"/>
                        </w:rPr>
                      </w:pPr>
                      <w:r w:rsidRPr="003268D4"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  <w:t xml:space="preserve">The </w:t>
                      </w:r>
                      <w:r w:rsidRPr="003268D4">
                        <w:rPr>
                          <w:rStyle w:val="Hyperlink"/>
                          <w:b/>
                          <w:color w:val="002060"/>
                          <w:sz w:val="24"/>
                          <w:szCs w:val="24"/>
                          <w:u w:val="none"/>
                        </w:rPr>
                        <w:t>negative</w:t>
                      </w:r>
                      <w:r w:rsidRPr="003268D4"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  <w:t xml:space="preserve"> lower limit implies that more young people may disagree than agree</w:t>
                      </w:r>
                      <w:r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  <w:t>,</w:t>
                      </w:r>
                      <w:r w:rsidRPr="003268D4"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  <w:t xml:space="preserve"> </w:t>
                      </w:r>
                      <w:r w:rsidRPr="003268D4">
                        <w:rPr>
                          <w:rStyle w:val="Hyperlink"/>
                          <w:b/>
                          <w:color w:val="002060"/>
                          <w:sz w:val="24"/>
                          <w:szCs w:val="24"/>
                          <w:u w:val="none"/>
                        </w:rPr>
                        <w:t>the reverse of the stated claim</w:t>
                      </w:r>
                      <w:r>
                        <w:rPr>
                          <w:rStyle w:val="Hyperlink"/>
                          <w:b/>
                          <w:color w:val="002060"/>
                          <w:sz w:val="24"/>
                          <w:szCs w:val="24"/>
                          <w:u w:val="none"/>
                        </w:rPr>
                        <w:t>.</w:t>
                      </w:r>
                    </w:p>
                    <w:p w:rsidR="004003C2" w:rsidRPr="00742E06" w:rsidRDefault="004003C2" w:rsidP="00742E06">
                      <w:pPr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4A34B5"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  <w:t>Note the use</w:t>
                      </w:r>
                      <w:r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  <w:t xml:space="preserve"> of</w:t>
                      </w:r>
                      <w:r>
                        <w:rPr>
                          <w:rStyle w:val="Hyperlink"/>
                          <w:b/>
                          <w:color w:val="002060"/>
                          <w:sz w:val="24"/>
                          <w:szCs w:val="24"/>
                          <w:u w:val="none"/>
                        </w:rPr>
                        <w:t xml:space="preserve"> “and” </w:t>
                      </w:r>
                      <w:r>
                        <w:rPr>
                          <w:rStyle w:val="Hyperlink"/>
                          <w:color w:val="002060"/>
                          <w:sz w:val="24"/>
                          <w:szCs w:val="24"/>
                          <w:u w:val="none"/>
                        </w:rPr>
                        <w:t>rather than or, since both options are possible</w:t>
                      </w:r>
                    </w:p>
                    <w:p w:rsidR="004003C2" w:rsidRPr="00FF2BC0" w:rsidRDefault="004003C2" w:rsidP="00CD01B1">
                      <w:pPr>
                        <w:spacing w:after="100"/>
                        <w:rPr>
                          <w:color w:val="002060"/>
                        </w:rPr>
                      </w:pPr>
                      <w:r w:rsidRPr="00FF2BC0">
                        <w:rPr>
                          <w:color w:val="002060"/>
                        </w:rPr>
                        <w:t>Choose the one sample, 2 percentages option in the middle of the spreadsheet.</w:t>
                      </w:r>
                    </w:p>
                    <w:p w:rsidR="004003C2" w:rsidRPr="00FF2BC0" w:rsidRDefault="004003C2" w:rsidP="00CD01B1">
                      <w:pPr>
                        <w:spacing w:after="100"/>
                        <w:rPr>
                          <w:color w:val="002060"/>
                        </w:rPr>
                      </w:pPr>
                    </w:p>
                    <w:p w:rsidR="004003C2" w:rsidRPr="00FF2BC0" w:rsidRDefault="004003C2" w:rsidP="00CD01B1">
                      <w:pPr>
                        <w:spacing w:after="100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Enter the 51% agree and 44</w:t>
                      </w:r>
                      <w:r w:rsidRPr="00FF2BC0">
                        <w:rPr>
                          <w:color w:val="002060"/>
                        </w:rPr>
                        <w:t xml:space="preserve">% disagree from the Broadcasting Standards Poll, the reported margin of error 4.1% and select the 2x </w:t>
                      </w:r>
                      <w:r>
                        <w:rPr>
                          <w:color w:val="002060"/>
                        </w:rPr>
                        <w:t>Poll</w:t>
                      </w:r>
                      <w:r w:rsidRPr="00FF2BC0">
                        <w:rPr>
                          <w:color w:val="002060"/>
                        </w:rPr>
                        <w:t xml:space="preserve"> Error Method.</w:t>
                      </w:r>
                    </w:p>
                    <w:p w:rsidR="004003C2" w:rsidRPr="005F7A03" w:rsidRDefault="004003C2" w:rsidP="00CD01B1">
                      <w:pPr>
                        <w:spacing w:after="100"/>
                        <w:rPr>
                          <w:i/>
                          <w:color w:val="002060"/>
                          <w:sz w:val="24"/>
                          <w:szCs w:val="24"/>
                        </w:rPr>
                      </w:pPr>
                      <w:r w:rsidRPr="005F7A03">
                        <w:rPr>
                          <w:i/>
                          <w:color w:val="002060"/>
                          <w:sz w:val="24"/>
                          <w:szCs w:val="24"/>
                        </w:rPr>
                        <w:t>You will need to drag columns</w:t>
                      </w:r>
                      <w:r>
                        <w:rPr>
                          <w:i/>
                          <w:color w:val="002060"/>
                          <w:sz w:val="24"/>
                          <w:szCs w:val="24"/>
                        </w:rPr>
                        <w:t xml:space="preserve"> T and X to the left so that </w:t>
                      </w:r>
                      <w:r w:rsidRPr="00294D49">
                        <w:rPr>
                          <w:b/>
                          <w:i/>
                          <w:color w:val="002060"/>
                          <w:sz w:val="24"/>
                          <w:szCs w:val="24"/>
                        </w:rPr>
                        <w:t>in/out</w:t>
                      </w:r>
                      <w:r>
                        <w:rPr>
                          <w:i/>
                          <w:color w:val="002060"/>
                          <w:sz w:val="24"/>
                          <w:szCs w:val="24"/>
                        </w:rPr>
                        <w:t xml:space="preserve"> and</w:t>
                      </w:r>
                      <w:r w:rsidRPr="005F7A03">
                        <w:rPr>
                          <w:i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294D49">
                        <w:rPr>
                          <w:b/>
                          <w:i/>
                          <w:color w:val="002060"/>
                          <w:sz w:val="24"/>
                          <w:szCs w:val="24"/>
                        </w:rPr>
                        <w:t>CIs</w:t>
                      </w:r>
                      <w:r>
                        <w:rPr>
                          <w:i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5F7A03">
                        <w:rPr>
                          <w:i/>
                          <w:color w:val="002060"/>
                          <w:sz w:val="24"/>
                          <w:szCs w:val="24"/>
                        </w:rPr>
                        <w:t>show on the data projector screen.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D01B1" w:rsidRPr="004A34B5">
        <w:rPr>
          <w:rFonts w:cstheme="minorHAnsi"/>
          <w:b/>
          <w:sz w:val="24"/>
          <w:szCs w:val="24"/>
        </w:rPr>
        <w:t xml:space="preserve">[-1.2 </w:t>
      </w:r>
      <w:r w:rsidR="00CD01B1" w:rsidRPr="004A34B5">
        <w:rPr>
          <w:rFonts w:cstheme="minorHAnsi"/>
          <w:sz w:val="24"/>
          <w:szCs w:val="24"/>
        </w:rPr>
        <w:t>perc. pts</w:t>
      </w:r>
      <w:r w:rsidR="00CD01B1" w:rsidRPr="004A34B5">
        <w:rPr>
          <w:rFonts w:cstheme="minorHAnsi"/>
          <w:b/>
          <w:sz w:val="24"/>
          <w:szCs w:val="24"/>
        </w:rPr>
        <w:t xml:space="preserve">, 15.2 </w:t>
      </w:r>
      <w:r w:rsidR="00CD01B1" w:rsidRPr="004A34B5">
        <w:rPr>
          <w:rFonts w:cstheme="minorHAnsi"/>
          <w:sz w:val="24"/>
          <w:szCs w:val="24"/>
        </w:rPr>
        <w:t>perc. pts</w:t>
      </w:r>
      <w:r w:rsidR="00CD01B1" w:rsidRPr="004A34B5">
        <w:rPr>
          <w:rFonts w:cstheme="minorHAnsi"/>
          <w:b/>
          <w:sz w:val="24"/>
          <w:szCs w:val="24"/>
        </w:rPr>
        <w:t>]</w:t>
      </w:r>
    </w:p>
    <w:p w:rsidR="00CD01B1" w:rsidRDefault="00CD01B1" w:rsidP="00CD01B1">
      <w:pPr>
        <w:rPr>
          <w:rFonts w:cstheme="minorHAnsi"/>
          <w:sz w:val="24"/>
          <w:szCs w:val="24"/>
          <w:lang w:val="en-NZ"/>
        </w:rPr>
      </w:pPr>
      <w:r w:rsidRPr="00742E06">
        <w:rPr>
          <w:rFonts w:cstheme="minorHAnsi"/>
          <w:sz w:val="24"/>
          <w:szCs w:val="24"/>
          <w:lang w:val="en-NZ"/>
        </w:rPr>
        <w:t>“</w:t>
      </w:r>
      <w:r w:rsidR="00742E06">
        <w:rPr>
          <w:rFonts w:cstheme="minorHAnsi"/>
          <w:sz w:val="24"/>
          <w:szCs w:val="24"/>
          <w:lang w:val="en-NZ"/>
        </w:rPr>
        <w:t>With 95% confidence, we can infer that m</w:t>
      </w:r>
      <w:r w:rsidRPr="00742E06">
        <w:rPr>
          <w:rFonts w:cstheme="minorHAnsi"/>
          <w:sz w:val="24"/>
          <w:szCs w:val="24"/>
          <w:lang w:val="en-NZ"/>
        </w:rPr>
        <w:t xml:space="preserve">ore young people may disagree than agree by up to 1.2 perc.pts </w:t>
      </w:r>
      <w:r w:rsidRPr="00742E06">
        <w:rPr>
          <w:rFonts w:cstheme="minorHAnsi"/>
          <w:b/>
          <w:sz w:val="24"/>
          <w:szCs w:val="24"/>
          <w:lang w:val="en-NZ"/>
        </w:rPr>
        <w:t>and</w:t>
      </w:r>
      <w:r w:rsidRPr="00742E06">
        <w:rPr>
          <w:rFonts w:cstheme="minorHAnsi"/>
          <w:sz w:val="24"/>
          <w:szCs w:val="24"/>
          <w:lang w:val="en-NZ"/>
        </w:rPr>
        <w:t xml:space="preserve"> more young people may agree than disagree by up to 15.2 perc. pts”</w:t>
      </w:r>
    </w:p>
    <w:p w:rsidR="00742E06" w:rsidRPr="00742E06" w:rsidRDefault="00742E06" w:rsidP="00CD01B1">
      <w:pPr>
        <w:rPr>
          <w:rFonts w:cstheme="minorHAnsi"/>
          <w:sz w:val="24"/>
          <w:szCs w:val="24"/>
          <w:lang w:val="en-NZ"/>
        </w:rPr>
      </w:pPr>
      <w:r>
        <w:rPr>
          <w:rFonts w:cstheme="minorHAnsi"/>
          <w:sz w:val="24"/>
          <w:szCs w:val="24"/>
          <w:lang w:val="en-NZ"/>
        </w:rPr>
        <w:t xml:space="preserve">OR: “It is a fairly safe bet that the percentage of young people who agree is somewhere between 1.2 percentage points </w:t>
      </w:r>
      <w:r w:rsidRPr="00742E06">
        <w:rPr>
          <w:rFonts w:cstheme="minorHAnsi"/>
          <w:b/>
          <w:sz w:val="24"/>
          <w:szCs w:val="24"/>
          <w:lang w:val="en-NZ"/>
        </w:rPr>
        <w:t>lower</w:t>
      </w:r>
      <w:r>
        <w:rPr>
          <w:rFonts w:cstheme="minorHAnsi"/>
          <w:sz w:val="24"/>
          <w:szCs w:val="24"/>
          <w:lang w:val="en-NZ"/>
        </w:rPr>
        <w:t xml:space="preserve"> and 15.2 percentage points </w:t>
      </w:r>
      <w:r>
        <w:rPr>
          <w:rFonts w:cstheme="minorHAnsi"/>
          <w:b/>
          <w:sz w:val="24"/>
          <w:szCs w:val="24"/>
          <w:lang w:val="en-NZ"/>
        </w:rPr>
        <w:t>higher</w:t>
      </w:r>
      <w:r>
        <w:rPr>
          <w:rFonts w:cstheme="minorHAnsi"/>
          <w:sz w:val="24"/>
          <w:szCs w:val="24"/>
          <w:lang w:val="en-NZ"/>
        </w:rPr>
        <w:t xml:space="preserve"> than the percentage of young people  who disagree.”</w:t>
      </w:r>
    </w:p>
    <w:p w:rsidR="00CD01B1" w:rsidRPr="00742E06" w:rsidRDefault="00CD01B1" w:rsidP="00CD01B1">
      <w:pPr>
        <w:rPr>
          <w:rFonts w:cstheme="minorHAnsi"/>
          <w:b/>
          <w:sz w:val="24"/>
          <w:szCs w:val="24"/>
        </w:rPr>
      </w:pPr>
      <w:r w:rsidRPr="00742E06">
        <w:rPr>
          <w:rFonts w:cstheme="minorHAnsi"/>
          <w:sz w:val="24"/>
          <w:szCs w:val="24"/>
        </w:rPr>
        <w:t>Now</w:t>
      </w:r>
      <w:r w:rsidR="00294D49" w:rsidRPr="00742E06">
        <w:rPr>
          <w:rFonts w:cstheme="minorHAnsi"/>
          <w:b/>
          <w:sz w:val="24"/>
          <w:szCs w:val="24"/>
        </w:rPr>
        <w:t xml:space="preserve"> use</w:t>
      </w:r>
      <w:r w:rsidRPr="00742E06">
        <w:rPr>
          <w:rFonts w:cstheme="minorHAnsi"/>
          <w:b/>
          <w:sz w:val="24"/>
          <w:szCs w:val="24"/>
        </w:rPr>
        <w:t xml:space="preserve"> the Coverage Spreadsheet </w:t>
      </w:r>
      <w:r w:rsidRPr="00742E06">
        <w:rPr>
          <w:rFonts w:cstheme="minorHAnsi"/>
          <w:sz w:val="24"/>
          <w:szCs w:val="24"/>
        </w:rPr>
        <w:t xml:space="preserve">to demonstrate that this </w:t>
      </w:r>
      <w:r w:rsidRPr="00742E06">
        <w:rPr>
          <w:b/>
          <w:sz w:val="24"/>
          <w:szCs w:val="24"/>
        </w:rPr>
        <w:t xml:space="preserve">2×MoE </w:t>
      </w:r>
      <w:r w:rsidRPr="00742E06">
        <w:rPr>
          <w:rFonts w:cstheme="minorHAnsi"/>
          <w:sz w:val="24"/>
          <w:szCs w:val="24"/>
        </w:rPr>
        <w:t xml:space="preserve">rule of thumb does </w:t>
      </w:r>
      <w:r w:rsidRPr="00742E06">
        <w:rPr>
          <w:rFonts w:cstheme="minorHAnsi"/>
          <w:b/>
          <w:sz w:val="24"/>
          <w:szCs w:val="24"/>
        </w:rPr>
        <w:t>capture the true % difference back in the population, about 95% of the time:</w:t>
      </w:r>
    </w:p>
    <w:p w:rsidR="00CA646E" w:rsidRPr="004A34B5" w:rsidRDefault="00580EB7" w:rsidP="00CD01B1">
      <w:pPr>
        <w:rPr>
          <w:rFonts w:cstheme="minorHAnsi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82144" behindDoc="0" locked="0" layoutInCell="1" allowOverlap="1" wp14:anchorId="74B82246" wp14:editId="5707C965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4616450" cy="2295525"/>
            <wp:effectExtent l="0" t="0" r="0" b="952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1B1" w:rsidRPr="00742E06" w:rsidRDefault="00CD01B1" w:rsidP="00CD01B1">
      <w:pPr>
        <w:rPr>
          <w:rFonts w:cstheme="minorHAnsi"/>
          <w:b/>
          <w:sz w:val="24"/>
          <w:szCs w:val="24"/>
        </w:rPr>
      </w:pPr>
      <w:r w:rsidRPr="00742E06">
        <w:rPr>
          <w:rFonts w:cstheme="minorHAnsi"/>
          <w:sz w:val="24"/>
          <w:szCs w:val="24"/>
        </w:rPr>
        <w:t>You can scroll down to show more of the confidence intervals if you wish. However, there is no slow speed option as in the iNZight coverage module. (</w:t>
      </w:r>
      <w:r w:rsidRPr="00742E06">
        <w:rPr>
          <w:rFonts w:cstheme="minorHAnsi"/>
          <w:i/>
          <w:sz w:val="24"/>
          <w:szCs w:val="24"/>
        </w:rPr>
        <w:t>This spreadsheet was developed to accommodate the need for a large sample size taken from a large population when looking at claims involving poll %s.)</w:t>
      </w:r>
    </w:p>
    <w:p w:rsidR="00402452" w:rsidRPr="00A521A3" w:rsidRDefault="00402452" w:rsidP="00DD1F3B">
      <w:pPr>
        <w:rPr>
          <w:rFonts w:cstheme="minorHAnsi"/>
          <w:u w:val="single"/>
        </w:rPr>
      </w:pPr>
      <w:r w:rsidRPr="00A521A3">
        <w:rPr>
          <w:rFonts w:cstheme="minorHAnsi"/>
          <w:noProof/>
          <w:u w:val="single"/>
          <w:lang w:val="en-NZ" w:eastAsia="en-NZ"/>
        </w:rPr>
        <w:lastRenderedPageBreak/>
        <mc:AlternateContent>
          <mc:Choice Requires="wps">
            <w:drawing>
              <wp:anchor distT="0" distB="0" distL="274320" distR="114300" simplePos="0" relativeHeight="251745280" behindDoc="0" locked="0" layoutInCell="1" allowOverlap="1" wp14:anchorId="4509B35F" wp14:editId="20330C32">
                <wp:simplePos x="0" y="0"/>
                <wp:positionH relativeFrom="margin">
                  <wp:posOffset>4652010</wp:posOffset>
                </wp:positionH>
                <wp:positionV relativeFrom="margin">
                  <wp:posOffset>-295275</wp:posOffset>
                </wp:positionV>
                <wp:extent cx="1783080" cy="8229600"/>
                <wp:effectExtent l="0" t="0" r="3810" b="0"/>
                <wp:wrapSquare wrapText="bothSides"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8229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03C2" w:rsidRDefault="004003C2" w:rsidP="00402452">
                            <w:pPr>
                              <w:pStyle w:val="Heading1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Teaching Notes</w:t>
                            </w:r>
                          </w:p>
                          <w:p w:rsidR="004003C2" w:rsidRDefault="004003C2" w:rsidP="00402452">
                            <w:pPr>
                              <w:spacing w:after="100"/>
                              <w:jc w:val="center"/>
                              <w:rPr>
                                <w:color w:val="6076B4" w:themeColor="accent1"/>
                              </w:rPr>
                            </w:pP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</w:p>
                          <w:p w:rsidR="004003C2" w:rsidRDefault="004003C2" w:rsidP="00402452">
                            <w:pPr>
                              <w:spacing w:after="100"/>
                              <w:jc w:val="center"/>
                              <w:rPr>
                                <w:color w:val="6076B4" w:themeColor="accent1"/>
                              </w:rPr>
                            </w:pPr>
                          </w:p>
                          <w:p w:rsidR="004003C2" w:rsidRDefault="004003C2" w:rsidP="00402452">
                            <w:pPr>
                              <w:spacing w:after="100"/>
                              <w:jc w:val="center"/>
                              <w:rPr>
                                <w:color w:val="6076B4" w:themeColor="accent1"/>
                              </w:rPr>
                            </w:pPr>
                          </w:p>
                          <w:p w:rsidR="004003C2" w:rsidRDefault="004003C2" w:rsidP="00402452">
                            <w:pPr>
                              <w:spacing w:after="100"/>
                              <w:jc w:val="center"/>
                              <w:rPr>
                                <w:color w:val="6076B4" w:themeColor="accent1"/>
                              </w:rPr>
                            </w:pPr>
                          </w:p>
                          <w:p w:rsidR="004003C2" w:rsidRDefault="004003C2" w:rsidP="00402452">
                            <w:pPr>
                              <w:spacing w:after="100"/>
                              <w:jc w:val="center"/>
                              <w:rPr>
                                <w:color w:val="6076B4" w:themeColor="accent1"/>
                              </w:rPr>
                            </w:pPr>
                          </w:p>
                          <w:p w:rsidR="004003C2" w:rsidRDefault="004003C2" w:rsidP="00402452">
                            <w:pPr>
                              <w:spacing w:after="100"/>
                              <w:jc w:val="center"/>
                              <w:rPr>
                                <w:color w:val="6076B4" w:themeColor="accent1"/>
                              </w:rPr>
                            </w:pPr>
                          </w:p>
                          <w:p w:rsidR="004003C2" w:rsidRDefault="004003C2" w:rsidP="00402452">
                            <w:pPr>
                              <w:spacing w:after="100"/>
                              <w:jc w:val="center"/>
                              <w:rPr>
                                <w:color w:val="6076B4" w:themeColor="accent1"/>
                              </w:rPr>
                            </w:pPr>
                          </w:p>
                          <w:p w:rsidR="004003C2" w:rsidRDefault="004003C2" w:rsidP="00402452">
                            <w:pPr>
                              <w:spacing w:after="100"/>
                              <w:jc w:val="center"/>
                              <w:rPr>
                                <w:color w:val="6076B4" w:themeColor="accent1"/>
                              </w:rPr>
                            </w:pPr>
                          </w:p>
                          <w:p w:rsidR="004003C2" w:rsidRDefault="004003C2" w:rsidP="00402452">
                            <w:pPr>
                              <w:spacing w:after="100"/>
                              <w:jc w:val="center"/>
                              <w:rPr>
                                <w:color w:val="6076B4" w:themeColor="accent1"/>
                              </w:rPr>
                            </w:pPr>
                          </w:p>
                          <w:p w:rsidR="004003C2" w:rsidRPr="00210F40" w:rsidRDefault="004003C2" w:rsidP="00210F40">
                            <w:pPr>
                              <w:spacing w:after="100"/>
                            </w:pPr>
                            <w:r w:rsidRPr="00210F40">
                              <w:rPr>
                                <w:color w:val="002060"/>
                              </w:rPr>
                              <w:t>It is important that the</w:t>
                            </w:r>
                            <w:r>
                              <w:rPr>
                                <w:color w:val="002060"/>
                              </w:rPr>
                              <w:t xml:space="preserve"> students do one pair of re-samples( female, male) at a time and note the %</w:t>
                            </w:r>
                            <w:r>
                              <w:rPr>
                                <w:b/>
                                <w:color w:val="002060"/>
                              </w:rPr>
                              <w:t xml:space="preserve">difference </w:t>
                            </w:r>
                            <w:r w:rsidRPr="00210F40">
                              <w:rPr>
                                <w:color w:val="002060"/>
                              </w:rPr>
                              <w:t>each time.</w:t>
                            </w:r>
                          </w:p>
                          <w:p w:rsidR="004003C2" w:rsidRDefault="004003C2" w:rsidP="00210F40">
                            <w:pPr>
                              <w:spacing w:after="100"/>
                              <w:rPr>
                                <w:color w:val="000000" w:themeColor="text1"/>
                              </w:rPr>
                            </w:pPr>
                          </w:p>
                          <w:p w:rsidR="004003C2" w:rsidRDefault="004003C2" w:rsidP="00210F40">
                            <w:pPr>
                              <w:spacing w:after="100"/>
                              <w:rPr>
                                <w:color w:val="000000" w:themeColor="text1"/>
                              </w:rPr>
                            </w:pPr>
                          </w:p>
                          <w:p w:rsidR="004003C2" w:rsidRPr="009D3588" w:rsidRDefault="004003C2" w:rsidP="009D3588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4003C2" w:rsidRPr="009D3588" w:rsidRDefault="004003C2" w:rsidP="00210F40">
                            <w:pPr>
                              <w:spacing w:after="10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rect id="Rectangle 51" o:spid="_x0000_s1073" style="position:absolute;margin-left:366.3pt;margin-top:-23.25pt;width:140.4pt;height:9in;z-index:251745280;visibility:visible;mso-wrap-style:square;mso-width-percent:300;mso-height-percent:1000;mso-wrap-distance-left:21.6pt;mso-wrap-distance-top:0;mso-wrap-distance-right:9pt;mso-wrap-distance-bottom:0;mso-position-horizontal:absolute;mso-position-horizontal-relative:margin;mso-position-vertical:absolute;mso-position-vertical-relative:margin;mso-width-percent:300;mso-height-percent:10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" fillcolor="#e4e9ef [3214]" stroked="f" strokeweight="2.25pt">
                <v:fill opacity="55769f"/>
                <v:textbox inset="14.4pt,36pt,14.4pt,10.8pt">
                  <w:txbxContent>
                    <w:p w:rsidR="004003C2" w:rsidRDefault="004003C2" w:rsidP="00402452">
                      <w:pPr>
                        <w:pStyle w:val="Heading1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Teaching Notes</w:t>
                      </w:r>
                    </w:p>
                    <w:p w:rsidR="004003C2" w:rsidRDefault="004003C2" w:rsidP="00402452">
                      <w:pPr>
                        <w:spacing w:after="100"/>
                        <w:jc w:val="center"/>
                        <w:rPr>
                          <w:color w:val="6076B4" w:themeColor="accent1"/>
                        </w:rPr>
                      </w:pP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</w:p>
                    <w:p w:rsidR="004003C2" w:rsidRDefault="004003C2" w:rsidP="00402452">
                      <w:pPr>
                        <w:spacing w:after="100"/>
                        <w:jc w:val="center"/>
                        <w:rPr>
                          <w:color w:val="6076B4" w:themeColor="accent1"/>
                        </w:rPr>
                      </w:pPr>
                    </w:p>
                    <w:p w:rsidR="004003C2" w:rsidRDefault="004003C2" w:rsidP="00402452">
                      <w:pPr>
                        <w:spacing w:after="100"/>
                        <w:jc w:val="center"/>
                        <w:rPr>
                          <w:color w:val="6076B4" w:themeColor="accent1"/>
                        </w:rPr>
                      </w:pPr>
                    </w:p>
                    <w:p w:rsidR="004003C2" w:rsidRDefault="004003C2" w:rsidP="00402452">
                      <w:pPr>
                        <w:spacing w:after="100"/>
                        <w:jc w:val="center"/>
                        <w:rPr>
                          <w:color w:val="6076B4" w:themeColor="accent1"/>
                        </w:rPr>
                      </w:pPr>
                    </w:p>
                    <w:p w:rsidR="004003C2" w:rsidRDefault="004003C2" w:rsidP="00402452">
                      <w:pPr>
                        <w:spacing w:after="100"/>
                        <w:jc w:val="center"/>
                        <w:rPr>
                          <w:color w:val="6076B4" w:themeColor="accent1"/>
                        </w:rPr>
                      </w:pPr>
                    </w:p>
                    <w:p w:rsidR="004003C2" w:rsidRDefault="004003C2" w:rsidP="00402452">
                      <w:pPr>
                        <w:spacing w:after="100"/>
                        <w:jc w:val="center"/>
                        <w:rPr>
                          <w:color w:val="6076B4" w:themeColor="accent1"/>
                        </w:rPr>
                      </w:pPr>
                    </w:p>
                    <w:p w:rsidR="004003C2" w:rsidRDefault="004003C2" w:rsidP="00402452">
                      <w:pPr>
                        <w:spacing w:after="100"/>
                        <w:jc w:val="center"/>
                        <w:rPr>
                          <w:color w:val="6076B4" w:themeColor="accent1"/>
                        </w:rPr>
                      </w:pPr>
                    </w:p>
                    <w:p w:rsidR="004003C2" w:rsidRDefault="004003C2" w:rsidP="00402452">
                      <w:pPr>
                        <w:spacing w:after="100"/>
                        <w:jc w:val="center"/>
                        <w:rPr>
                          <w:color w:val="6076B4" w:themeColor="accent1"/>
                        </w:rPr>
                      </w:pPr>
                    </w:p>
                    <w:p w:rsidR="004003C2" w:rsidRDefault="004003C2" w:rsidP="00402452">
                      <w:pPr>
                        <w:spacing w:after="100"/>
                        <w:jc w:val="center"/>
                        <w:rPr>
                          <w:color w:val="6076B4" w:themeColor="accent1"/>
                        </w:rPr>
                      </w:pPr>
                    </w:p>
                    <w:p w:rsidR="004003C2" w:rsidRPr="00210F40" w:rsidRDefault="004003C2" w:rsidP="00210F40">
                      <w:pPr>
                        <w:spacing w:after="100"/>
                      </w:pPr>
                      <w:r w:rsidRPr="00210F40">
                        <w:rPr>
                          <w:color w:val="002060"/>
                        </w:rPr>
                        <w:t>It is important that the</w:t>
                      </w:r>
                      <w:r>
                        <w:rPr>
                          <w:color w:val="002060"/>
                        </w:rPr>
                        <w:t xml:space="preserve"> students do one pair of re-samples( female, male) at a time and note the %</w:t>
                      </w:r>
                      <w:r>
                        <w:rPr>
                          <w:b/>
                          <w:color w:val="002060"/>
                        </w:rPr>
                        <w:t xml:space="preserve">difference </w:t>
                      </w:r>
                      <w:r w:rsidRPr="00210F40">
                        <w:rPr>
                          <w:color w:val="002060"/>
                        </w:rPr>
                        <w:t>each time.</w:t>
                      </w:r>
                    </w:p>
                    <w:p w:rsidR="004003C2" w:rsidRDefault="004003C2" w:rsidP="00210F40">
                      <w:pPr>
                        <w:spacing w:after="100"/>
                        <w:rPr>
                          <w:color w:val="000000" w:themeColor="text1"/>
                        </w:rPr>
                      </w:pPr>
                    </w:p>
                    <w:p w:rsidR="004003C2" w:rsidRDefault="004003C2" w:rsidP="00210F40">
                      <w:pPr>
                        <w:spacing w:after="100"/>
                        <w:rPr>
                          <w:color w:val="000000" w:themeColor="text1"/>
                        </w:rPr>
                      </w:pPr>
                    </w:p>
                    <w:p w:rsidR="004003C2" w:rsidRPr="009D3588" w:rsidRDefault="004003C2" w:rsidP="009D3588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4003C2" w:rsidRPr="009D3588" w:rsidRDefault="004003C2" w:rsidP="00210F40">
                      <w:pPr>
                        <w:spacing w:after="100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A521A3">
        <w:rPr>
          <w:b/>
          <w:sz w:val="24"/>
          <w:szCs w:val="24"/>
          <w:u w:val="single"/>
        </w:rPr>
        <w:t>LESSON FOUR</w:t>
      </w:r>
    </w:p>
    <w:p w:rsidR="00402452" w:rsidRPr="004B732D" w:rsidRDefault="00402452" w:rsidP="00402452">
      <w:pPr>
        <w:rPr>
          <w:sz w:val="28"/>
          <w:szCs w:val="28"/>
        </w:rPr>
      </w:pPr>
      <w:r>
        <w:rPr>
          <w:sz w:val="28"/>
          <w:szCs w:val="28"/>
        </w:rPr>
        <w:t>Comparison claims between two independent groups.</w:t>
      </w:r>
    </w:p>
    <w:p w:rsidR="00402452" w:rsidRPr="00402452" w:rsidRDefault="00402452" w:rsidP="00DD1F3B">
      <w:pPr>
        <w:rPr>
          <w:rFonts w:cstheme="minorHAnsi"/>
          <w:b/>
          <w:sz w:val="24"/>
          <w:szCs w:val="24"/>
        </w:rPr>
      </w:pPr>
      <w:r w:rsidRPr="00402452">
        <w:rPr>
          <w:rFonts w:cstheme="minorHAnsi"/>
          <w:b/>
          <w:sz w:val="24"/>
          <w:szCs w:val="24"/>
        </w:rPr>
        <w:t>Developing the 1.</w:t>
      </w:r>
      <w:r>
        <w:rPr>
          <w:rFonts w:cstheme="minorHAnsi"/>
          <w:b/>
          <w:sz w:val="24"/>
          <w:szCs w:val="24"/>
        </w:rPr>
        <w:t>5×Average Margin of Error rule of thumb</w:t>
      </w:r>
    </w:p>
    <w:p w:rsidR="00402452" w:rsidRPr="000B4DC8" w:rsidRDefault="000660A4" w:rsidP="00DD1F3B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ACTIVITY 1: </w:t>
      </w:r>
      <w:r w:rsidRPr="000660A4">
        <w:rPr>
          <w:sz w:val="24"/>
          <w:szCs w:val="24"/>
        </w:rPr>
        <w:t xml:space="preserve">A concrete activity </w:t>
      </w:r>
      <w:r>
        <w:rPr>
          <w:sz w:val="24"/>
          <w:szCs w:val="24"/>
        </w:rPr>
        <w:t>to explain bootstrapping within two separate groups.</w:t>
      </w:r>
      <w:r w:rsidR="00294D49">
        <w:rPr>
          <w:sz w:val="24"/>
          <w:szCs w:val="24"/>
        </w:rPr>
        <w:t xml:space="preserve"> </w:t>
      </w:r>
      <w:r w:rsidR="00294D49" w:rsidRPr="00294D49">
        <w:rPr>
          <w:b/>
          <w:sz w:val="24"/>
          <w:szCs w:val="24"/>
        </w:rPr>
        <w:t>Is the %</w:t>
      </w:r>
      <w:r w:rsidR="000B4DC8">
        <w:rPr>
          <w:b/>
          <w:sz w:val="24"/>
          <w:szCs w:val="24"/>
        </w:rPr>
        <w:t xml:space="preserve"> girls </w:t>
      </w:r>
      <w:r w:rsidR="00294D49">
        <w:rPr>
          <w:b/>
          <w:sz w:val="24"/>
          <w:szCs w:val="24"/>
        </w:rPr>
        <w:t xml:space="preserve">who </w:t>
      </w:r>
      <w:r w:rsidR="000B4DC8">
        <w:rPr>
          <w:b/>
          <w:sz w:val="24"/>
          <w:szCs w:val="24"/>
        </w:rPr>
        <w:t>travel to school by car</w:t>
      </w:r>
      <w:r w:rsidR="00294D49">
        <w:rPr>
          <w:b/>
          <w:sz w:val="24"/>
          <w:szCs w:val="24"/>
        </w:rPr>
        <w:t xml:space="preserve"> more than the % of boys</w:t>
      </w:r>
      <w:r w:rsidR="000B4DC8">
        <w:rPr>
          <w:b/>
          <w:sz w:val="24"/>
          <w:szCs w:val="24"/>
        </w:rPr>
        <w:t>?</w:t>
      </w:r>
    </w:p>
    <w:p w:rsidR="000660A4" w:rsidRDefault="000660A4" w:rsidP="00DD1F3B">
      <w:r>
        <w:rPr>
          <w:b/>
        </w:rPr>
        <w:t xml:space="preserve">Resource: </w:t>
      </w:r>
      <w:r w:rsidRPr="000A1E9C">
        <w:t>Bags of</w:t>
      </w:r>
      <w:r w:rsidR="006D5145">
        <w:rPr>
          <w:b/>
        </w:rPr>
        <w:t xml:space="preserve"> “KareKare College</w:t>
      </w:r>
      <w:r>
        <w:rPr>
          <w:b/>
        </w:rPr>
        <w:t xml:space="preserve">“ </w:t>
      </w:r>
      <w:r>
        <w:t>data cards.</w:t>
      </w:r>
    </w:p>
    <w:p w:rsidR="00402452" w:rsidRDefault="000660A4" w:rsidP="00DD1F3B">
      <w:r>
        <w:t xml:space="preserve">Each pair of students takes out a handful of cards (around 50 altogether) and sorts them into </w:t>
      </w:r>
      <w:r w:rsidRPr="000660A4">
        <w:rPr>
          <w:b/>
        </w:rPr>
        <w:t>male</w:t>
      </w:r>
      <w:r>
        <w:rPr>
          <w:b/>
        </w:rPr>
        <w:t>s</w:t>
      </w:r>
      <w:r>
        <w:t xml:space="preserve"> and </w:t>
      </w:r>
      <w:r>
        <w:rPr>
          <w:b/>
        </w:rPr>
        <w:t>females. They count the number in each group</w:t>
      </w:r>
      <w:r>
        <w:t xml:space="preserve"> (stress that the sample sizes do NOT have to be the same) and put each group in a separate bag.</w:t>
      </w:r>
    </w:p>
    <w:p w:rsidR="000660A4" w:rsidRPr="000660A4" w:rsidRDefault="000660A4" w:rsidP="00DD1F3B">
      <w:r>
        <w:t xml:space="preserve">They note the </w:t>
      </w:r>
      <w:r>
        <w:rPr>
          <w:b/>
        </w:rPr>
        <w:t xml:space="preserve">percentage travelling by car (motor) for each group </w:t>
      </w:r>
      <w:r>
        <w:t xml:space="preserve">and then record the </w:t>
      </w:r>
      <w:r>
        <w:rPr>
          <w:b/>
        </w:rPr>
        <w:t>difference (</w:t>
      </w:r>
      <w:r>
        <w:t>female % - male%).</w:t>
      </w:r>
    </w:p>
    <w:p w:rsidR="00210F40" w:rsidRDefault="000660A4" w:rsidP="00DD1F3B">
      <w:r>
        <w:t xml:space="preserve">They then </w:t>
      </w:r>
      <w:r w:rsidRPr="000660A4">
        <w:rPr>
          <w:b/>
        </w:rPr>
        <w:t>re-sample with replacement within each separate group</w:t>
      </w:r>
      <w:r w:rsidR="00294D49">
        <w:rPr>
          <w:b/>
        </w:rPr>
        <w:t xml:space="preserve">, </w:t>
      </w:r>
      <w:r w:rsidR="00294D49" w:rsidRPr="00294D49">
        <w:t>noting the</w:t>
      </w:r>
      <w:r w:rsidR="00294D49">
        <w:rPr>
          <w:b/>
        </w:rPr>
        <w:t xml:space="preserve"> difference in re</w:t>
      </w:r>
      <w:r w:rsidR="00210F40">
        <w:rPr>
          <w:b/>
        </w:rPr>
        <w:t>-</w:t>
      </w:r>
      <w:r w:rsidR="00294D49">
        <w:rPr>
          <w:b/>
        </w:rPr>
        <w:t>sample %s</w:t>
      </w:r>
      <w:r w:rsidR="00210F40">
        <w:rPr>
          <w:b/>
        </w:rPr>
        <w:t xml:space="preserve"> (</w:t>
      </w:r>
      <w:r w:rsidR="00210F40">
        <w:t xml:space="preserve">female % - male%). </w:t>
      </w:r>
    </w:p>
    <w:p w:rsidR="00402452" w:rsidRDefault="005F717E" w:rsidP="00DD1F3B">
      <w:pPr>
        <w:rPr>
          <w:sz w:val="28"/>
          <w:szCs w:val="28"/>
        </w:rPr>
      </w:pPr>
      <w:r>
        <w:rPr>
          <w:b/>
          <w:sz w:val="24"/>
          <w:szCs w:val="24"/>
          <w:u w:val="single"/>
        </w:rPr>
        <w:t xml:space="preserve">ACTIVITY 2  </w:t>
      </w:r>
      <w:r>
        <w:rPr>
          <w:sz w:val="24"/>
          <w:szCs w:val="24"/>
        </w:rPr>
        <w:t>U</w:t>
      </w:r>
      <w:r>
        <w:rPr>
          <w:sz w:val="28"/>
          <w:szCs w:val="28"/>
        </w:rPr>
        <w:t>sing the iNZight bootstrap module:</w:t>
      </w:r>
    </w:p>
    <w:p w:rsidR="00402452" w:rsidRDefault="005F717E" w:rsidP="00DD1F3B">
      <w:pPr>
        <w:rPr>
          <w:rFonts w:cstheme="minorHAnsi"/>
          <w:u w:val="single"/>
        </w:rPr>
      </w:pPr>
      <w:r w:rsidRPr="005F717E">
        <w:rPr>
          <w:rFonts w:ascii="Times New Roman" w:hAnsi="Times New Roman" w:cs="Times New Roman"/>
          <w:noProof/>
          <w:sz w:val="24"/>
          <w:szCs w:val="24"/>
          <w:lang w:val="en-NZ" w:eastAsia="en-NZ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C79772A" wp14:editId="5ADD899B">
                <wp:simplePos x="0" y="0"/>
                <wp:positionH relativeFrom="column">
                  <wp:posOffset>76200</wp:posOffset>
                </wp:positionH>
                <wp:positionV relativeFrom="paragraph">
                  <wp:posOffset>416560</wp:posOffset>
                </wp:positionV>
                <wp:extent cx="3886200" cy="3343275"/>
                <wp:effectExtent l="0" t="0" r="0" b="9525"/>
                <wp:wrapTopAndBottom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3343275"/>
                          <a:chOff x="0" y="0"/>
                          <a:chExt cx="4895850" cy="3668452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225" cy="308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3076575"/>
                            <a:ext cx="4857750" cy="5918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03C2" w:rsidRPr="007F79DC" w:rsidRDefault="004003C2" w:rsidP="005F717E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Re-sampling within groups in the iNZight module for confidence intervals for differences in proportions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3" o:spid="_x0000_s1074" style="position:absolute;margin-left:6pt;margin-top:32.8pt;width:306pt;height:263.25pt;z-index:251749376;mso-width-relative:margin;mso-height-relative:margin" coordsize="48958,36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">
                <v:shape id="Picture 54" o:spid="_x0000_s1075" type="#_x0000_t75" style="position:absolute;width:48482;height:30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UQ23BAAAA2wAAAA8AAABkcnMvZG93bnJldi54bWxEj0+LwjAUxO8LfofwhL2tqeI/qrEUUdeL&#10;B6veH82zLTYvpYna/fYbQfA4zMxvmGXSmVo8qHWVZQXDQQSCOLe64kLB+bT9mYNwHlljbZkU/JGD&#10;ZNX7WmKs7ZOP9Mh8IQKEXYwKSu+bWEqXl2TQDWxDHLyrbQ36INtC6hafAW5qOYqiqTRYcVgosaF1&#10;SfktuxsF+yyNst/dzl1mdnMYnQiPWKBS3/0uXYDw1PlP+N3eawWTMby+hB8gV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9UQ23BAAAA2wAAAA8AAAAAAAAAAAAAAAAAnwIA&#10;AGRycy9kb3ducmV2LnhtbFBLBQYAAAAABAAEAPcAAACNAwAAAAA=&#10;">
                  <v:imagedata r:id="rId28" o:title=""/>
                  <v:path arrowok="t"/>
                </v:shape>
                <v:shape id="_x0000_s1076" type="#_x0000_t202" style="position:absolute;left:381;top:30765;width:48577;height:5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zhJcIA&#10;AADbAAAADwAAAGRycy9kb3ducmV2LnhtbESP3YrCMBSE7wXfIRzBG9FUsf5Uo7iCi7f+PMCxObbF&#10;5qQ0WVvf3iwIXg4z8w2z3ramFE+qXWFZwXgUgSBOrS44U3C9HIYLEM4jaywtk4IXOdhuup01Jto2&#10;fKLn2WciQNglqCD3vkqkdGlOBt3IVsTBu9vaoA+yzqSusQlwU8pJFM2kwYLDQo4V7XNKH+c/o+B+&#10;bAbxsrn9+uv8NJ39YDG/2ZdS/V67W4Hw1Ppv+NM+agVxDP9fwg+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OElwgAAANsAAAAPAAAAAAAAAAAAAAAAAJgCAABkcnMvZG93&#10;bnJldi54bWxQSwUGAAAAAAQABAD1AAAAhwMAAAAA&#10;" stroked="f">
                  <v:textbox>
                    <w:txbxContent>
                      <w:p w:rsidR="004003C2" w:rsidRPr="007F79DC" w:rsidRDefault="004003C2" w:rsidP="005F717E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Re-sampling within groups in the iNZight module for confidence intervals for differences in proportions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5F717E">
        <w:rPr>
          <w:rFonts w:cstheme="minorHAnsi"/>
        </w:rPr>
        <w:t xml:space="preserve">Import </w:t>
      </w:r>
      <w:r>
        <w:rPr>
          <w:rFonts w:cstheme="minorHAnsi"/>
        </w:rPr>
        <w:t xml:space="preserve">the censusatschool sample of </w:t>
      </w:r>
      <w:r w:rsidR="00772F76">
        <w:rPr>
          <w:rFonts w:cstheme="minorHAnsi"/>
          <w:b/>
        </w:rPr>
        <w:t xml:space="preserve">size 500. </w:t>
      </w:r>
      <w:r w:rsidR="00D02216">
        <w:rPr>
          <w:rFonts w:cstheme="minorHAnsi"/>
          <w:b/>
        </w:rPr>
        <w:t>(see Lesson 2)</w:t>
      </w:r>
    </w:p>
    <w:p w:rsidR="00402452" w:rsidRDefault="00A40429" w:rsidP="00DD1F3B">
      <w:pPr>
        <w:rPr>
          <w:rFonts w:cstheme="minorHAnsi"/>
        </w:rPr>
      </w:pPr>
      <w:r w:rsidRPr="00AA6728">
        <w:rPr>
          <w:rFonts w:cstheme="minorHAnsi"/>
          <w:noProof/>
          <w:lang w:val="en-NZ" w:eastAsia="en-NZ"/>
        </w:rPr>
        <w:lastRenderedPageBreak/>
        <mc:AlternateContent>
          <mc:Choice Requires="wps">
            <w:drawing>
              <wp:anchor distT="0" distB="0" distL="274320" distR="114300" simplePos="0" relativeHeight="251677696" behindDoc="0" locked="0" layoutInCell="1" allowOverlap="1" wp14:anchorId="48D68D6F" wp14:editId="69FCB1A4">
                <wp:simplePos x="0" y="0"/>
                <wp:positionH relativeFrom="margin">
                  <wp:posOffset>4562475</wp:posOffset>
                </wp:positionH>
                <wp:positionV relativeFrom="margin">
                  <wp:posOffset>-200025</wp:posOffset>
                </wp:positionV>
                <wp:extent cx="1783080" cy="6600825"/>
                <wp:effectExtent l="0" t="0" r="3810" b="9525"/>
                <wp:wrapSquare wrapText="bothSides"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66008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03C2" w:rsidRDefault="004003C2">
                            <w:pPr>
                              <w:pStyle w:val="Heading1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Teaching Notes</w:t>
                            </w:r>
                          </w:p>
                          <w:p w:rsidR="004003C2" w:rsidRPr="000B4DC8" w:rsidRDefault="004003C2" w:rsidP="000B4DC8">
                            <w:pPr>
                              <w:spacing w:after="100"/>
                              <w:jc w:val="center"/>
                              <w:rPr>
                                <w:color w:val="6076B4" w:themeColor="accent1"/>
                              </w:rPr>
                            </w:pP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</w:p>
                          <w:p w:rsidR="004003C2" w:rsidRDefault="004003C2">
                            <w:p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Remember to convert the proportions to % and encourage the students to use %s in their discussions. </w:t>
                            </w:r>
                          </w:p>
                          <w:p w:rsidR="004003C2" w:rsidRDefault="004003C2">
                            <w:pPr>
                              <w:rPr>
                                <w:color w:val="002060"/>
                              </w:rPr>
                            </w:pPr>
                          </w:p>
                          <w:p w:rsidR="004003C2" w:rsidRDefault="004003C2">
                            <w:pPr>
                              <w:rPr>
                                <w:color w:val="002060"/>
                              </w:rPr>
                            </w:pPr>
                          </w:p>
                          <w:p w:rsidR="004003C2" w:rsidRDefault="004003C2">
                            <w:pPr>
                              <w:rPr>
                                <w:color w:val="002060"/>
                              </w:rPr>
                            </w:pPr>
                          </w:p>
                          <w:p w:rsidR="004003C2" w:rsidRDefault="004003C2">
                            <w:pPr>
                              <w:rPr>
                                <w:color w:val="002060"/>
                              </w:rPr>
                            </w:pPr>
                          </w:p>
                          <w:p w:rsidR="004003C2" w:rsidRDefault="004003C2">
                            <w:pPr>
                              <w:rPr>
                                <w:color w:val="002060"/>
                              </w:rPr>
                            </w:pPr>
                          </w:p>
                          <w:p w:rsidR="004003C2" w:rsidRDefault="004003C2">
                            <w:pPr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4003C2" w:rsidRPr="00992F29" w:rsidRDefault="004003C2">
                            <w:pPr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92F29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Sampling Error power-point </w:t>
                            </w:r>
                            <w:r w:rsidRPr="00992F29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slide</w:t>
                            </w:r>
                            <w:r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s</w:t>
                            </w:r>
                            <w:r w:rsidRPr="00992F29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11 and 12</w:t>
                            </w:r>
                            <w:r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have</w:t>
                            </w:r>
                            <w:r w:rsidRPr="00992F29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the question, confidence interval and interpretation.</w:t>
                            </w:r>
                          </w:p>
                          <w:p w:rsidR="004003C2" w:rsidRPr="00992F29" w:rsidRDefault="004003C2">
                            <w:pPr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77" style="position:absolute;margin-left:359.25pt;margin-top:-15.75pt;width:140.4pt;height:519.75pt;z-index:251677696;visibility:visible;mso-wrap-style:square;mso-width-percent:30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3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" fillcolor="#e4e9ef [3214]" stroked="f" strokeweight="2.25pt">
                <v:fill opacity="55769f"/>
                <v:textbox inset="14.4pt,36pt,14.4pt,10.8pt">
                  <w:txbxContent>
                    <w:p w:rsidR="004003C2" w:rsidRDefault="004003C2">
                      <w:pPr>
                        <w:pStyle w:val="Heading1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Teaching Notes</w:t>
                      </w:r>
                    </w:p>
                    <w:p w:rsidR="004003C2" w:rsidRPr="000B4DC8" w:rsidRDefault="004003C2" w:rsidP="000B4DC8">
                      <w:pPr>
                        <w:spacing w:after="100"/>
                        <w:jc w:val="center"/>
                        <w:rPr>
                          <w:color w:val="6076B4" w:themeColor="accent1"/>
                        </w:rPr>
                      </w:pP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</w:p>
                    <w:p w:rsidR="004003C2" w:rsidRDefault="004003C2">
                      <w:pPr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Remember to convert the proportions to % and encourage the students to use %s in their discussions. </w:t>
                      </w:r>
                    </w:p>
                    <w:p w:rsidR="004003C2" w:rsidRDefault="004003C2">
                      <w:pPr>
                        <w:rPr>
                          <w:color w:val="002060"/>
                        </w:rPr>
                      </w:pPr>
                    </w:p>
                    <w:p w:rsidR="004003C2" w:rsidRDefault="004003C2">
                      <w:pPr>
                        <w:rPr>
                          <w:color w:val="002060"/>
                        </w:rPr>
                      </w:pPr>
                    </w:p>
                    <w:p w:rsidR="004003C2" w:rsidRDefault="004003C2">
                      <w:pPr>
                        <w:rPr>
                          <w:color w:val="002060"/>
                        </w:rPr>
                      </w:pPr>
                    </w:p>
                    <w:p w:rsidR="004003C2" w:rsidRDefault="004003C2">
                      <w:pPr>
                        <w:rPr>
                          <w:color w:val="002060"/>
                        </w:rPr>
                      </w:pPr>
                    </w:p>
                    <w:p w:rsidR="004003C2" w:rsidRDefault="004003C2">
                      <w:pPr>
                        <w:rPr>
                          <w:color w:val="002060"/>
                        </w:rPr>
                      </w:pPr>
                    </w:p>
                    <w:p w:rsidR="004003C2" w:rsidRDefault="004003C2">
                      <w:pPr>
                        <w:rPr>
                          <w:color w:val="002060"/>
                          <w:sz w:val="24"/>
                          <w:szCs w:val="24"/>
                        </w:rPr>
                      </w:pPr>
                    </w:p>
                    <w:p w:rsidR="004003C2" w:rsidRPr="00992F29" w:rsidRDefault="004003C2">
                      <w:pPr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992F29">
                        <w:rPr>
                          <w:color w:val="002060"/>
                          <w:sz w:val="24"/>
                          <w:szCs w:val="24"/>
                        </w:rPr>
                        <w:t xml:space="preserve">Sampling Error power-point </w:t>
                      </w:r>
                      <w:r w:rsidRPr="00992F29">
                        <w:rPr>
                          <w:b/>
                          <w:color w:val="002060"/>
                          <w:sz w:val="24"/>
                          <w:szCs w:val="24"/>
                        </w:rPr>
                        <w:t>slide</w:t>
                      </w:r>
                      <w:r>
                        <w:rPr>
                          <w:b/>
                          <w:color w:val="002060"/>
                          <w:sz w:val="24"/>
                          <w:szCs w:val="24"/>
                        </w:rPr>
                        <w:t>s</w:t>
                      </w:r>
                      <w:r w:rsidRPr="00992F29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 11 and 12</w:t>
                      </w:r>
                      <w:r>
                        <w:rPr>
                          <w:color w:val="002060"/>
                          <w:sz w:val="24"/>
                          <w:szCs w:val="24"/>
                        </w:rPr>
                        <w:t xml:space="preserve"> have</w:t>
                      </w:r>
                      <w:r w:rsidRPr="00992F29">
                        <w:rPr>
                          <w:color w:val="002060"/>
                          <w:sz w:val="24"/>
                          <w:szCs w:val="24"/>
                        </w:rPr>
                        <w:t xml:space="preserve"> the question, confidence interval and interpretation.</w:t>
                      </w:r>
                    </w:p>
                    <w:p w:rsidR="004003C2" w:rsidRPr="00992F29" w:rsidRDefault="004003C2">
                      <w:pPr>
                        <w:rPr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72F76" w:rsidRPr="00772F76">
        <w:rPr>
          <w:rFonts w:cstheme="minorHAnsi"/>
        </w:rPr>
        <w:t>Th</w:t>
      </w:r>
      <w:r w:rsidR="00772F76">
        <w:rPr>
          <w:rFonts w:cstheme="minorHAnsi"/>
        </w:rPr>
        <w:t xml:space="preserve">is time drag </w:t>
      </w:r>
      <w:r w:rsidR="00772F76">
        <w:rPr>
          <w:rFonts w:cstheme="minorHAnsi"/>
          <w:b/>
        </w:rPr>
        <w:t>“travel”</w:t>
      </w:r>
      <w:r w:rsidR="00772F76">
        <w:rPr>
          <w:rFonts w:cstheme="minorHAnsi"/>
        </w:rPr>
        <w:t xml:space="preserve"> and then </w:t>
      </w:r>
      <w:r w:rsidR="00772F76">
        <w:rPr>
          <w:rFonts w:cstheme="minorHAnsi"/>
          <w:b/>
        </w:rPr>
        <w:t>“gender”</w:t>
      </w:r>
      <w:r w:rsidR="00772F76">
        <w:rPr>
          <w:rFonts w:cstheme="minorHAnsi"/>
        </w:rPr>
        <w:t xml:space="preserve"> into the variable boxes.</w:t>
      </w:r>
    </w:p>
    <w:p w:rsidR="00772F76" w:rsidRPr="00FB1907" w:rsidRDefault="00772F76" w:rsidP="00DD1F3B">
      <w:pPr>
        <w:rPr>
          <w:rFonts w:cstheme="minorHAnsi"/>
          <w:b/>
          <w:sz w:val="20"/>
          <w:szCs w:val="20"/>
        </w:rPr>
      </w:pPr>
      <w:r w:rsidRPr="00FB1907">
        <w:rPr>
          <w:rFonts w:cstheme="minorHAnsi"/>
          <w:sz w:val="20"/>
          <w:szCs w:val="20"/>
        </w:rPr>
        <w:t xml:space="preserve">Select </w:t>
      </w:r>
      <w:r w:rsidRPr="00FB1907">
        <w:rPr>
          <w:rFonts w:cstheme="minorHAnsi"/>
          <w:b/>
          <w:sz w:val="20"/>
          <w:szCs w:val="20"/>
        </w:rPr>
        <w:t>analyse data</w:t>
      </w:r>
      <w:r w:rsidRPr="00FB1907">
        <w:rPr>
          <w:rFonts w:cstheme="minorHAnsi"/>
          <w:sz w:val="20"/>
          <w:szCs w:val="20"/>
        </w:rPr>
        <w:t xml:space="preserve">. The variable of interest is </w:t>
      </w:r>
      <w:r w:rsidRPr="00FB1907">
        <w:rPr>
          <w:rFonts w:cstheme="minorHAnsi"/>
          <w:b/>
          <w:sz w:val="20"/>
          <w:szCs w:val="20"/>
        </w:rPr>
        <w:t>motor</w:t>
      </w:r>
      <w:r w:rsidRPr="00FB1907">
        <w:rPr>
          <w:rFonts w:cstheme="minorHAnsi"/>
          <w:sz w:val="20"/>
          <w:szCs w:val="20"/>
        </w:rPr>
        <w:t xml:space="preserve">. Now </w:t>
      </w:r>
      <w:r w:rsidRPr="00FB1907">
        <w:rPr>
          <w:rFonts w:cstheme="minorHAnsi"/>
          <w:b/>
          <w:sz w:val="20"/>
          <w:szCs w:val="20"/>
        </w:rPr>
        <w:t>click the</w:t>
      </w:r>
      <w:r w:rsidRPr="00FB1907">
        <w:rPr>
          <w:rFonts w:cstheme="minorHAnsi"/>
          <w:sz w:val="20"/>
          <w:szCs w:val="20"/>
        </w:rPr>
        <w:t xml:space="preserve"> </w:t>
      </w:r>
      <w:r w:rsidRPr="00FB1907">
        <w:rPr>
          <w:rFonts w:cstheme="minorHAnsi"/>
          <w:b/>
          <w:sz w:val="20"/>
          <w:szCs w:val="20"/>
        </w:rPr>
        <w:t>+</w:t>
      </w:r>
      <w:r w:rsidRPr="00FB1907">
        <w:rPr>
          <w:rFonts w:cstheme="minorHAnsi"/>
          <w:sz w:val="20"/>
          <w:szCs w:val="20"/>
        </w:rPr>
        <w:t xml:space="preserve"> button for additional options and select the </w:t>
      </w:r>
      <w:r w:rsidRPr="00FB1907">
        <w:rPr>
          <w:rFonts w:cstheme="minorHAnsi"/>
          <w:b/>
          <w:sz w:val="20"/>
          <w:szCs w:val="20"/>
        </w:rPr>
        <w:t>re-sample within groups</w:t>
      </w:r>
      <w:r w:rsidRPr="00FB1907">
        <w:rPr>
          <w:rFonts w:cstheme="minorHAnsi"/>
          <w:sz w:val="20"/>
          <w:szCs w:val="20"/>
        </w:rPr>
        <w:t xml:space="preserve"> option. Then </w:t>
      </w:r>
      <w:r w:rsidRPr="00FB1907">
        <w:rPr>
          <w:rFonts w:cstheme="minorHAnsi"/>
          <w:b/>
          <w:sz w:val="20"/>
          <w:szCs w:val="20"/>
        </w:rPr>
        <w:t>record my choices.</w:t>
      </w:r>
    </w:p>
    <w:p w:rsidR="00402452" w:rsidRPr="00FB1907" w:rsidRDefault="00772F76" w:rsidP="00DD1F3B">
      <w:pPr>
        <w:rPr>
          <w:rFonts w:cstheme="minorHAnsi"/>
          <w:sz w:val="20"/>
          <w:szCs w:val="20"/>
        </w:rPr>
      </w:pPr>
      <w:r w:rsidRPr="00FB1907">
        <w:rPr>
          <w:rFonts w:cstheme="minorHAnsi"/>
          <w:sz w:val="20"/>
          <w:szCs w:val="20"/>
        </w:rPr>
        <w:t xml:space="preserve">The red arrow shows that </w:t>
      </w:r>
      <w:r w:rsidRPr="00FB1907">
        <w:rPr>
          <w:rFonts w:cstheme="minorHAnsi"/>
          <w:b/>
          <w:sz w:val="20"/>
          <w:szCs w:val="20"/>
        </w:rPr>
        <w:t>in the sample,</w:t>
      </w:r>
      <w:r w:rsidRPr="00FB1907">
        <w:rPr>
          <w:rFonts w:cstheme="minorHAnsi"/>
          <w:sz w:val="20"/>
          <w:szCs w:val="20"/>
        </w:rPr>
        <w:t xml:space="preserve"> </w:t>
      </w:r>
      <w:r w:rsidRPr="00FB1907">
        <w:rPr>
          <w:rFonts w:cstheme="minorHAnsi"/>
          <w:b/>
          <w:sz w:val="20"/>
          <w:szCs w:val="20"/>
        </w:rPr>
        <w:t xml:space="preserve">7.6% more females </w:t>
      </w:r>
      <w:r w:rsidRPr="00FB1907">
        <w:rPr>
          <w:rFonts w:cstheme="minorHAnsi"/>
          <w:sz w:val="20"/>
          <w:szCs w:val="20"/>
        </w:rPr>
        <w:t>travel to school by car than males.</w:t>
      </w:r>
    </w:p>
    <w:p w:rsidR="00772F76" w:rsidRPr="00FB1907" w:rsidRDefault="00772F76" w:rsidP="00DD1F3B">
      <w:pPr>
        <w:rPr>
          <w:rFonts w:cstheme="minorHAnsi"/>
          <w:sz w:val="20"/>
          <w:szCs w:val="20"/>
        </w:rPr>
      </w:pPr>
      <w:r w:rsidRPr="00FB1907">
        <w:rPr>
          <w:rFonts w:cstheme="minorHAnsi"/>
          <w:sz w:val="20"/>
          <w:szCs w:val="20"/>
        </w:rPr>
        <w:t xml:space="preserve">Do </w:t>
      </w:r>
      <w:r w:rsidRPr="00FB1907">
        <w:rPr>
          <w:rFonts w:cstheme="minorHAnsi"/>
          <w:b/>
          <w:sz w:val="20"/>
          <w:szCs w:val="20"/>
        </w:rPr>
        <w:t xml:space="preserve">20 </w:t>
      </w:r>
      <w:r w:rsidRPr="00FB1907">
        <w:rPr>
          <w:rFonts w:cstheme="minorHAnsi"/>
          <w:sz w:val="20"/>
          <w:szCs w:val="20"/>
        </w:rPr>
        <w:t xml:space="preserve">re-samples. Explain to students that the blue lines are the sample proportions </w:t>
      </w:r>
      <w:r w:rsidRPr="00FB1907">
        <w:rPr>
          <w:rFonts w:cstheme="minorHAnsi"/>
          <w:b/>
          <w:sz w:val="20"/>
          <w:szCs w:val="20"/>
        </w:rPr>
        <w:t xml:space="preserve">in each of the two separate samples, </w:t>
      </w:r>
      <w:r w:rsidRPr="00FB1907">
        <w:rPr>
          <w:rFonts w:cstheme="minorHAnsi"/>
          <w:sz w:val="20"/>
          <w:szCs w:val="20"/>
        </w:rPr>
        <w:t>with each</w:t>
      </w:r>
      <w:r w:rsidR="00A40429" w:rsidRPr="00FB1907">
        <w:rPr>
          <w:rFonts w:cstheme="minorHAnsi"/>
          <w:sz w:val="20"/>
          <w:szCs w:val="20"/>
        </w:rPr>
        <w:t xml:space="preserve"> </w:t>
      </w:r>
      <w:r w:rsidRPr="00FB1907">
        <w:rPr>
          <w:rFonts w:cstheme="minorHAnsi"/>
          <w:sz w:val="20"/>
          <w:szCs w:val="20"/>
        </w:rPr>
        <w:t xml:space="preserve">band of blue lines showing the sampling variability within each group. </w:t>
      </w:r>
      <w:r w:rsidR="00A40429" w:rsidRPr="00FB1907">
        <w:rPr>
          <w:rFonts w:cstheme="minorHAnsi"/>
          <w:sz w:val="20"/>
          <w:szCs w:val="20"/>
        </w:rPr>
        <w:t xml:space="preserve">The red arrow shows the difference (%female-%male) for each repeat of the re-sampling procedure. </w:t>
      </w:r>
      <w:r w:rsidR="00A40429" w:rsidRPr="00FB1907">
        <w:rPr>
          <w:rFonts w:cstheme="minorHAnsi"/>
          <w:b/>
          <w:sz w:val="20"/>
          <w:szCs w:val="20"/>
        </w:rPr>
        <w:t xml:space="preserve">Ask students what they think has happened when the arrow flips the other way. </w:t>
      </w:r>
      <w:r w:rsidR="00A40429" w:rsidRPr="00FB1907">
        <w:rPr>
          <w:rFonts w:cstheme="minorHAnsi"/>
          <w:sz w:val="20"/>
          <w:szCs w:val="20"/>
        </w:rPr>
        <w:t>Then do</w:t>
      </w:r>
      <w:r w:rsidR="00A40429" w:rsidRPr="00FB1907">
        <w:rPr>
          <w:rFonts w:cstheme="minorHAnsi"/>
          <w:b/>
          <w:sz w:val="20"/>
          <w:szCs w:val="20"/>
        </w:rPr>
        <w:t xml:space="preserve"> 1000 re-samples,</w:t>
      </w:r>
      <w:r w:rsidR="00A40429" w:rsidRPr="00FB1907">
        <w:rPr>
          <w:rFonts w:cstheme="minorHAnsi"/>
          <w:sz w:val="20"/>
          <w:szCs w:val="20"/>
        </w:rPr>
        <w:t xml:space="preserve"> asking the students to raise their hand when they see the arrow flip</w:t>
      </w:r>
      <w:r w:rsidR="00A40429" w:rsidRPr="00FB1907">
        <w:rPr>
          <w:rFonts w:cstheme="minorHAnsi"/>
          <w:i/>
          <w:sz w:val="20"/>
          <w:szCs w:val="20"/>
        </w:rPr>
        <w:t xml:space="preserve"> (This occurs only occasionally since in general samples have a higher % of females)</w:t>
      </w:r>
      <w:r w:rsidR="00A40429" w:rsidRPr="00FB1907">
        <w:rPr>
          <w:rFonts w:cstheme="minorHAnsi"/>
          <w:sz w:val="20"/>
          <w:szCs w:val="20"/>
        </w:rPr>
        <w:t>.</w:t>
      </w:r>
    </w:p>
    <w:p w:rsidR="00CC7B6C" w:rsidRPr="00FB1907" w:rsidRDefault="00EC2BD1" w:rsidP="00CC7B6C">
      <w:pPr>
        <w:rPr>
          <w:rFonts w:cstheme="minorHAnsi"/>
          <w:sz w:val="20"/>
          <w:szCs w:val="20"/>
        </w:rPr>
      </w:pPr>
      <w:r w:rsidRPr="00FB1907">
        <w:rPr>
          <w:noProof/>
          <w:sz w:val="20"/>
          <w:szCs w:val="20"/>
          <w:lang w:val="en-NZ" w:eastAsia="en-NZ"/>
        </w:rPr>
        <w:drawing>
          <wp:anchor distT="0" distB="0" distL="114300" distR="114300" simplePos="0" relativeHeight="251751424" behindDoc="0" locked="0" layoutInCell="1" allowOverlap="1" wp14:anchorId="08009468" wp14:editId="194A180D">
            <wp:simplePos x="0" y="0"/>
            <wp:positionH relativeFrom="column">
              <wp:posOffset>-26035</wp:posOffset>
            </wp:positionH>
            <wp:positionV relativeFrom="paragraph">
              <wp:posOffset>918845</wp:posOffset>
            </wp:positionV>
            <wp:extent cx="3883660" cy="2533650"/>
            <wp:effectExtent l="0" t="0" r="2540" b="0"/>
            <wp:wrapTopAndBottom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66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429" w:rsidRPr="00FB1907">
        <w:rPr>
          <w:rFonts w:cstheme="minorHAnsi"/>
          <w:sz w:val="20"/>
          <w:szCs w:val="20"/>
        </w:rPr>
        <w:t xml:space="preserve">Now add the bootstrap distribution. </w:t>
      </w:r>
      <w:r w:rsidR="00A40429" w:rsidRPr="00FB1907">
        <w:rPr>
          <w:rFonts w:cstheme="minorHAnsi"/>
          <w:b/>
          <w:sz w:val="20"/>
          <w:szCs w:val="20"/>
        </w:rPr>
        <w:t>1 repeat</w:t>
      </w:r>
      <w:r w:rsidR="00A40429" w:rsidRPr="00FB1907">
        <w:rPr>
          <w:rFonts w:cstheme="minorHAnsi"/>
          <w:sz w:val="20"/>
          <w:szCs w:val="20"/>
        </w:rPr>
        <w:t xml:space="preserve"> shows the red arrow for the </w:t>
      </w:r>
      <w:r w:rsidR="00A40429" w:rsidRPr="00FB1907">
        <w:rPr>
          <w:rFonts w:cstheme="minorHAnsi"/>
          <w:b/>
          <w:sz w:val="20"/>
          <w:szCs w:val="20"/>
        </w:rPr>
        <w:t>difference</w:t>
      </w:r>
      <w:r w:rsidR="00A40429" w:rsidRPr="00FB1907">
        <w:rPr>
          <w:rFonts w:cstheme="minorHAnsi"/>
          <w:sz w:val="20"/>
          <w:szCs w:val="20"/>
        </w:rPr>
        <w:t xml:space="preserve"> dropping down onto the scale at the bottom.</w:t>
      </w:r>
      <w:r w:rsidR="00CC7B6C" w:rsidRPr="00FB1907">
        <w:rPr>
          <w:rFonts w:cstheme="minorHAnsi"/>
          <w:sz w:val="20"/>
          <w:szCs w:val="20"/>
        </w:rPr>
        <w:t xml:space="preserve"> </w:t>
      </w:r>
      <w:r w:rsidR="000B4DC8" w:rsidRPr="00FB1907">
        <w:rPr>
          <w:rFonts w:cstheme="minorHAnsi"/>
          <w:sz w:val="20"/>
          <w:szCs w:val="20"/>
        </w:rPr>
        <w:t xml:space="preserve">Do </w:t>
      </w:r>
      <w:r w:rsidR="000B4DC8" w:rsidRPr="00FB1907">
        <w:rPr>
          <w:rFonts w:cstheme="minorHAnsi"/>
          <w:b/>
          <w:sz w:val="20"/>
          <w:szCs w:val="20"/>
        </w:rPr>
        <w:t xml:space="preserve">20 </w:t>
      </w:r>
      <w:r w:rsidR="000B4DC8" w:rsidRPr="00FB1907">
        <w:rPr>
          <w:rFonts w:cstheme="minorHAnsi"/>
          <w:sz w:val="20"/>
          <w:szCs w:val="20"/>
        </w:rPr>
        <w:t xml:space="preserve">repeats and point out the </w:t>
      </w:r>
      <w:r w:rsidR="000B4DC8" w:rsidRPr="00FB1907">
        <w:rPr>
          <w:rFonts w:cstheme="minorHAnsi"/>
          <w:b/>
          <w:sz w:val="20"/>
          <w:szCs w:val="20"/>
        </w:rPr>
        <w:t>negative</w:t>
      </w:r>
      <w:r w:rsidR="000B4DC8" w:rsidRPr="00FB1907">
        <w:rPr>
          <w:rFonts w:cstheme="minorHAnsi"/>
          <w:sz w:val="20"/>
          <w:szCs w:val="20"/>
        </w:rPr>
        <w:t xml:space="preserve"> differences on the scale for when there was a higher % of males travelling by car. Then </w:t>
      </w:r>
      <w:r w:rsidR="000B4DC8" w:rsidRPr="00FB1907">
        <w:rPr>
          <w:rFonts w:cstheme="minorHAnsi"/>
          <w:b/>
          <w:sz w:val="20"/>
          <w:szCs w:val="20"/>
        </w:rPr>
        <w:t>1000</w:t>
      </w:r>
      <w:r w:rsidR="000B4DC8" w:rsidRPr="00FB1907">
        <w:rPr>
          <w:rFonts w:cstheme="minorHAnsi"/>
          <w:sz w:val="20"/>
          <w:szCs w:val="20"/>
        </w:rPr>
        <w:t xml:space="preserve"> and add the confidence interval.</w:t>
      </w:r>
      <w:r w:rsidR="00CC7B6C" w:rsidRPr="00FB1907">
        <w:rPr>
          <w:rFonts w:cstheme="minorHAnsi"/>
          <w:sz w:val="20"/>
          <w:szCs w:val="20"/>
        </w:rPr>
        <w:t xml:space="preserve"> </w:t>
      </w:r>
    </w:p>
    <w:p w:rsidR="00EC2BD1" w:rsidRPr="00FC5442" w:rsidRDefault="00FC5442" w:rsidP="00EC2BD1">
      <w:pPr>
        <w:rPr>
          <w:rFonts w:cstheme="minorHAnsi"/>
          <w:noProof/>
          <w:sz w:val="24"/>
          <w:szCs w:val="24"/>
          <w:lang w:val="en-NZ" w:eastAsia="en-NZ"/>
        </w:rPr>
      </w:pPr>
      <w:r w:rsidRPr="00EC2BD1">
        <w:rPr>
          <w:rFonts w:cstheme="minorHAnsi"/>
          <w:iCs/>
          <w:lang w:val="en-NZ"/>
        </w:rPr>
        <w:t>“</w:t>
      </w:r>
      <w:r w:rsidR="00FB1907" w:rsidRPr="00EC2BD1">
        <w:rPr>
          <w:rFonts w:cstheme="minorHAnsi"/>
          <w:iCs/>
          <w:lang w:val="en-NZ"/>
        </w:rPr>
        <w:t xml:space="preserve">With 95% confidence, I can infer that the percentage of </w:t>
      </w:r>
      <w:r w:rsidR="009C06BB" w:rsidRPr="00EC2BD1">
        <w:rPr>
          <w:rFonts w:cstheme="minorHAnsi"/>
          <w:iCs/>
          <w:lang w:val="en-NZ"/>
        </w:rPr>
        <w:t>females</w:t>
      </w:r>
      <w:r w:rsidR="009C06BB" w:rsidRPr="00FB1907">
        <w:rPr>
          <w:rFonts w:cstheme="minorHAnsi"/>
          <w:iCs/>
          <w:lang w:val="en-NZ"/>
        </w:rPr>
        <w:t xml:space="preserve"> who travel by car could be up to </w:t>
      </w:r>
      <w:r w:rsidR="00CC7B6C" w:rsidRPr="00FB1907">
        <w:rPr>
          <w:rFonts w:cstheme="minorHAnsi"/>
          <w:b/>
          <w:iCs/>
          <w:lang w:val="en-NZ"/>
        </w:rPr>
        <w:t>1.2 percentage points less</w:t>
      </w:r>
      <w:r w:rsidR="00CC7B6C" w:rsidRPr="00FB1907">
        <w:rPr>
          <w:rFonts w:cstheme="minorHAnsi"/>
          <w:iCs/>
          <w:lang w:val="en-NZ"/>
        </w:rPr>
        <w:t xml:space="preserve"> </w:t>
      </w:r>
      <w:r w:rsidR="00CC7B6C" w:rsidRPr="00EC2BD1">
        <w:rPr>
          <w:rFonts w:cstheme="minorHAnsi"/>
          <w:iCs/>
          <w:lang w:val="en-NZ"/>
        </w:rPr>
        <w:t>than the</w:t>
      </w:r>
      <w:r w:rsidR="00FB1907" w:rsidRPr="00EC2BD1">
        <w:rPr>
          <w:rFonts w:cstheme="minorHAnsi"/>
          <w:iCs/>
          <w:lang w:val="en-NZ"/>
        </w:rPr>
        <w:t xml:space="preserve"> percentage</w:t>
      </w:r>
      <w:r w:rsidR="00CC7B6C" w:rsidRPr="00EC2BD1">
        <w:rPr>
          <w:rFonts w:cstheme="minorHAnsi"/>
          <w:iCs/>
          <w:lang w:val="en-NZ"/>
        </w:rPr>
        <w:t xml:space="preserve"> of males</w:t>
      </w:r>
      <w:r w:rsidR="00CC7B6C" w:rsidRPr="00FB1907">
        <w:rPr>
          <w:rFonts w:cstheme="minorHAnsi"/>
          <w:iCs/>
          <w:lang w:val="en-NZ"/>
        </w:rPr>
        <w:t xml:space="preserve"> </w:t>
      </w:r>
      <w:r w:rsidR="00FB1907" w:rsidRPr="00FB1907">
        <w:rPr>
          <w:rFonts w:cstheme="minorHAnsi"/>
          <w:iCs/>
          <w:lang w:val="en-NZ"/>
        </w:rPr>
        <w:t xml:space="preserve">who travel by car </w:t>
      </w:r>
      <w:r w:rsidR="00CC7B6C" w:rsidRPr="00FB1907">
        <w:rPr>
          <w:rFonts w:cstheme="minorHAnsi"/>
          <w:b/>
          <w:iCs/>
          <w:lang w:val="en-NZ"/>
        </w:rPr>
        <w:t>and</w:t>
      </w:r>
      <w:r w:rsidR="00CC7B6C" w:rsidRPr="00FB1907">
        <w:rPr>
          <w:rFonts w:cstheme="minorHAnsi"/>
          <w:iCs/>
          <w:lang w:val="en-NZ"/>
        </w:rPr>
        <w:t xml:space="preserve"> up to </w:t>
      </w:r>
      <w:r w:rsidR="00CC7B6C" w:rsidRPr="00FB1907">
        <w:rPr>
          <w:rFonts w:cstheme="minorHAnsi"/>
          <w:b/>
          <w:iCs/>
          <w:lang w:val="en-NZ"/>
        </w:rPr>
        <w:t>16.2 percentage points more</w:t>
      </w:r>
      <w:r w:rsidR="00CC7B6C">
        <w:rPr>
          <w:rFonts w:cstheme="minorHAnsi"/>
          <w:b/>
          <w:iCs/>
          <w:sz w:val="24"/>
          <w:szCs w:val="24"/>
          <w:lang w:val="en-NZ"/>
        </w:rPr>
        <w:t>.</w:t>
      </w:r>
      <w:r>
        <w:rPr>
          <w:rFonts w:cstheme="minorHAnsi"/>
          <w:noProof/>
          <w:sz w:val="28"/>
          <w:szCs w:val="28"/>
          <w:lang w:val="en-NZ" w:eastAsia="en-NZ"/>
        </w:rPr>
        <w:t>”</w:t>
      </w:r>
      <w:r w:rsidR="00EC2BD1">
        <w:rPr>
          <w:rFonts w:cstheme="minorHAnsi"/>
          <w:noProof/>
          <w:sz w:val="28"/>
          <w:szCs w:val="28"/>
          <w:lang w:val="en-NZ" w:eastAsia="en-NZ"/>
        </w:rPr>
        <w:t xml:space="preserve"> </w:t>
      </w:r>
      <w:r w:rsidR="00EC2BD1">
        <w:rPr>
          <w:rFonts w:cstheme="minorHAnsi"/>
          <w:noProof/>
          <w:sz w:val="24"/>
          <w:szCs w:val="24"/>
          <w:lang w:val="en-NZ" w:eastAsia="en-NZ"/>
        </w:rPr>
        <w:t xml:space="preserve">OR: “It is a fairly safe bet that the percentage of females who travel by car is somewhere between 1.2 percentage points </w:t>
      </w:r>
      <w:r w:rsidR="00EC2BD1">
        <w:rPr>
          <w:rFonts w:cstheme="minorHAnsi"/>
          <w:b/>
          <w:noProof/>
          <w:sz w:val="24"/>
          <w:szCs w:val="24"/>
          <w:lang w:val="en-NZ" w:eastAsia="en-NZ"/>
        </w:rPr>
        <w:t>lower</w:t>
      </w:r>
      <w:r w:rsidR="00EC2BD1">
        <w:rPr>
          <w:rFonts w:cstheme="minorHAnsi"/>
          <w:noProof/>
          <w:sz w:val="24"/>
          <w:szCs w:val="24"/>
          <w:lang w:val="en-NZ" w:eastAsia="en-NZ"/>
        </w:rPr>
        <w:t xml:space="preserve"> and 16.2 percentage points </w:t>
      </w:r>
      <w:r w:rsidR="00EC2BD1">
        <w:rPr>
          <w:rFonts w:cstheme="minorHAnsi"/>
          <w:b/>
          <w:noProof/>
          <w:sz w:val="24"/>
          <w:szCs w:val="24"/>
          <w:lang w:val="en-NZ" w:eastAsia="en-NZ"/>
        </w:rPr>
        <w:t>higher</w:t>
      </w:r>
      <w:r w:rsidR="00EC2BD1">
        <w:rPr>
          <w:rFonts w:cstheme="minorHAnsi"/>
          <w:noProof/>
          <w:sz w:val="24"/>
          <w:szCs w:val="24"/>
          <w:lang w:val="en-NZ" w:eastAsia="en-NZ"/>
        </w:rPr>
        <w:t xml:space="preserve"> than the percentage of males who travel by car.”</w:t>
      </w:r>
    </w:p>
    <w:p w:rsidR="006D5145" w:rsidRPr="006D5145" w:rsidRDefault="002350A8" w:rsidP="006D5145">
      <w:pPr>
        <w:rPr>
          <w:rFonts w:cstheme="minorHAnsi"/>
          <w:b/>
          <w:lang w:val="en-NZ"/>
        </w:rPr>
      </w:pPr>
      <w:r w:rsidRPr="00A521A3">
        <w:rPr>
          <w:rFonts w:cstheme="minorHAnsi"/>
          <w:noProof/>
          <w:sz w:val="28"/>
          <w:szCs w:val="28"/>
          <w:lang w:val="en-NZ" w:eastAsia="en-NZ"/>
        </w:rPr>
        <w:lastRenderedPageBreak/>
        <mc:AlternateContent>
          <mc:Choice Requires="wps">
            <w:drawing>
              <wp:anchor distT="0" distB="0" distL="274320" distR="114300" simplePos="0" relativeHeight="251788288" behindDoc="0" locked="0" layoutInCell="1" allowOverlap="1" wp14:anchorId="2C94655E" wp14:editId="54018124">
                <wp:simplePos x="0" y="0"/>
                <wp:positionH relativeFrom="margin">
                  <wp:posOffset>4781550</wp:posOffset>
                </wp:positionH>
                <wp:positionV relativeFrom="margin">
                  <wp:posOffset>-371475</wp:posOffset>
                </wp:positionV>
                <wp:extent cx="1783080" cy="8591550"/>
                <wp:effectExtent l="0" t="0" r="3810" b="0"/>
                <wp:wrapSquare wrapText="bothSides"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85915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03C2" w:rsidRDefault="004003C2" w:rsidP="00461DBC">
                            <w:pPr>
                              <w:pStyle w:val="Heading1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Teaching Notes</w:t>
                            </w:r>
                          </w:p>
                          <w:p w:rsidR="004003C2" w:rsidRDefault="004003C2" w:rsidP="002350A8">
                            <w:pPr>
                              <w:spacing w:after="100"/>
                              <w:jc w:val="center"/>
                              <w:rPr>
                                <w:color w:val="6076B4" w:themeColor="accent1"/>
                              </w:rPr>
                            </w:pP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</w:p>
                          <w:p w:rsidR="004003C2" w:rsidRPr="00461DBC" w:rsidRDefault="004003C2" w:rsidP="002350A8">
                            <w:pPr>
                              <w:spacing w:after="100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61DBC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Sampling Error power-point </w:t>
                            </w:r>
                          </w:p>
                          <w:p w:rsidR="004003C2" w:rsidRPr="00461DBC" w:rsidRDefault="004003C2" w:rsidP="002350A8">
                            <w:pPr>
                              <w:spacing w:after="100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61DBC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slide 10</w:t>
                            </w:r>
                          </w:p>
                          <w:p w:rsidR="004003C2" w:rsidRPr="009D3588" w:rsidRDefault="004003C2" w:rsidP="00461DBC">
                            <w:pPr>
                              <w:spacing w:after="100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3588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Note: </w:t>
                            </w:r>
                          </w:p>
                          <w:p w:rsidR="004003C2" w:rsidRPr="009D3588" w:rsidRDefault="004003C2" w:rsidP="00461DBC">
                            <w:pPr>
                              <w:spacing w:after="10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358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MoE from large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D358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sample normal approx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imation</w:t>
                            </w:r>
                          </w:p>
                          <w:p w:rsidR="004003C2" w:rsidRDefault="004003C2" w:rsidP="00461DBC">
                            <w:pPr>
                              <w:spacing w:after="100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16"/>
                                    <w:szCs w:val="16"/>
                                  </w:rPr>
                                  <m:t>1.96×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HAnsi" w:hAnsi="Cambria Math"/>
                                        <w:i/>
                                        <w:color w:val="000000" w:themeColor="text1"/>
                                        <w:sz w:val="16"/>
                                        <w:szCs w:val="16"/>
                                        <w:lang w:val="en-NZ"/>
                                      </w:rPr>
                                    </m:ctrlPr>
                                  </m:radPr>
                                  <m:deg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HAnsi" w:hAnsi="Cambria Math"/>
                                            <w:i/>
                                            <w:color w:val="000000" w:themeColor="text1"/>
                                            <w:sz w:val="16"/>
                                            <w:szCs w:val="16"/>
                                            <w:lang w:val="en-NZ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HAnsi" w:hAnsi="Cambria Math"/>
                                                <w:i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  <w:lang w:val="en-NZ"/>
                                              </w:rPr>
                                            </m:ctrlPr>
                                          </m:sSubPr>
                                          <m:e>
                                            <m:acc>
                                              <m:accPr>
                                                <m:ctrlPr>
                                                  <w:rPr>
                                                    <w:rFonts w:ascii="Cambria Math" w:eastAsiaTheme="minorHAnsi" w:hAnsi="Cambria Math"/>
                                                    <w:i/>
                                                    <w:color w:val="000000" w:themeColor="text1"/>
                                                    <w:sz w:val="16"/>
                                                    <w:szCs w:val="16"/>
                                                    <w:lang w:val="en-NZ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color w:val="000000" w:themeColor="text1"/>
                                                    <w:sz w:val="16"/>
                                                    <w:szCs w:val="16"/>
                                                  </w:rPr>
                                                  <m:t>p</m:t>
                                                </m:r>
                                              </m:e>
                                            </m:acc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m:t>(1-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HAnsi" w:hAnsi="Cambria Math"/>
                                                <w:i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  <w:lang w:val="en-NZ"/>
                                              </w:rPr>
                                            </m:ctrlPr>
                                          </m:sSubPr>
                                          <m:e>
                                            <m:acc>
                                              <m:accPr>
                                                <m:ctrlPr>
                                                  <w:rPr>
                                                    <w:rFonts w:ascii="Cambria Math" w:eastAsiaTheme="minorHAnsi" w:hAnsi="Cambria Math"/>
                                                    <w:i/>
                                                    <w:color w:val="000000" w:themeColor="text1"/>
                                                    <w:sz w:val="16"/>
                                                    <w:szCs w:val="16"/>
                                                    <w:lang w:val="en-NZ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color w:val="000000" w:themeColor="text1"/>
                                                    <w:sz w:val="16"/>
                                                    <w:szCs w:val="16"/>
                                                  </w:rPr>
                                                  <m:t>p</m:t>
                                                </m:r>
                                              </m:e>
                                            </m:acc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HAnsi" w:hAnsi="Cambria Math"/>
                                                <w:i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  <w:lang w:val="en-NZ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HAnsi" w:hAnsi="Cambria Math"/>
                                            <w:i/>
                                            <w:color w:val="000000" w:themeColor="text1"/>
                                            <w:sz w:val="16"/>
                                            <w:szCs w:val="16"/>
                                            <w:lang w:val="en-NZ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HAnsi" w:hAnsi="Cambria Math"/>
                                                <w:i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  <w:lang w:val="en-NZ"/>
                                              </w:rPr>
                                            </m:ctrlPr>
                                          </m:sSubPr>
                                          <m:e>
                                            <m:acc>
                                              <m:accPr>
                                                <m:ctrlPr>
                                                  <w:rPr>
                                                    <w:rFonts w:ascii="Cambria Math" w:eastAsiaTheme="minorHAnsi" w:hAnsi="Cambria Math"/>
                                                    <w:i/>
                                                    <w:color w:val="000000" w:themeColor="text1"/>
                                                    <w:sz w:val="16"/>
                                                    <w:szCs w:val="16"/>
                                                    <w:lang w:val="en-NZ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color w:val="000000" w:themeColor="text1"/>
                                                    <w:sz w:val="16"/>
                                                    <w:szCs w:val="16"/>
                                                  </w:rPr>
                                                  <m:t>p</m:t>
                                                </m:r>
                                              </m:e>
                                            </m:acc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m:t>(1-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HAnsi" w:hAnsi="Cambria Math"/>
                                                <w:i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  <w:lang w:val="en-NZ"/>
                                              </w:rPr>
                                            </m:ctrlPr>
                                          </m:sSubPr>
                                          <m:e>
                                            <m:acc>
                                              <m:accPr>
                                                <m:ctrlPr>
                                                  <w:rPr>
                                                    <w:rFonts w:ascii="Cambria Math" w:eastAsiaTheme="minorHAnsi" w:hAnsi="Cambria Math"/>
                                                    <w:i/>
                                                    <w:color w:val="000000" w:themeColor="text1"/>
                                                    <w:sz w:val="16"/>
                                                    <w:szCs w:val="16"/>
                                                    <w:lang w:val="en-NZ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color w:val="000000" w:themeColor="text1"/>
                                                    <w:sz w:val="16"/>
                                                    <w:szCs w:val="16"/>
                                                  </w:rPr>
                                                  <m:t>p</m:t>
                                                </m:r>
                                              </m:e>
                                            </m:acc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HAnsi" w:hAnsi="Cambria Math"/>
                                                <w:i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  <w:lang w:val="en-NZ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e>
                                </m:rad>
                              </m:oMath>
                            </m:oMathPara>
                          </w:p>
                          <w:p w:rsidR="004003C2" w:rsidRDefault="004003C2" w:rsidP="002350A8">
                            <w:pPr>
                              <w:spacing w:after="100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03C2" w:rsidRDefault="004003C2" w:rsidP="002350A8">
                            <w:pPr>
                              <w:spacing w:after="100"/>
                              <w:rPr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8479D0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Choose the </w:t>
                            </w:r>
                            <w:r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2 independent samples option </w:t>
                            </w:r>
                            <w:r w:rsidRPr="008479D0">
                              <w:rPr>
                                <w:i/>
                                <w:color w:val="002060"/>
                                <w:sz w:val="24"/>
                                <w:szCs w:val="24"/>
                              </w:rPr>
                              <w:t>(the third choice)</w:t>
                            </w:r>
                          </w:p>
                          <w:p w:rsidR="004003C2" w:rsidRDefault="004003C2" w:rsidP="002350A8">
                            <w:pPr>
                              <w:spacing w:after="100"/>
                              <w:rPr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Enter the true %s for these</w:t>
                            </w:r>
                            <w:r w:rsidRPr="008479D0">
                              <w:rPr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 xml:space="preserve"> po</w:t>
                            </w:r>
                            <w:r>
                              <w:rPr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pulations as follows:</w:t>
                            </w:r>
                          </w:p>
                          <w:p w:rsidR="004003C2" w:rsidRPr="003E1214" w:rsidRDefault="004003C2" w:rsidP="002350A8">
                            <w:pPr>
                              <w:spacing w:after="100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3E1214">
                              <w:rPr>
                                <w:color w:val="002060"/>
                                <w:sz w:val="24"/>
                                <w:szCs w:val="24"/>
                              </w:rPr>
                              <w:t>True%</w:t>
                            </w:r>
                            <w:r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1214">
                              <w:rPr>
                                <w:color w:val="002060"/>
                                <w:sz w:val="24"/>
                                <w:szCs w:val="24"/>
                              </w:rPr>
                              <w:t>females=38.7%</w:t>
                            </w:r>
                          </w:p>
                          <w:p w:rsidR="004003C2" w:rsidRPr="003E1214" w:rsidRDefault="004003C2" w:rsidP="002350A8">
                            <w:pPr>
                              <w:spacing w:after="100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3E1214">
                              <w:rPr>
                                <w:color w:val="002060"/>
                                <w:sz w:val="24"/>
                                <w:szCs w:val="24"/>
                              </w:rPr>
                              <w:t>True% males = 34.2%</w:t>
                            </w:r>
                          </w:p>
                          <w:p w:rsidR="004003C2" w:rsidRPr="003E1214" w:rsidRDefault="004003C2" w:rsidP="002350A8">
                            <w:pPr>
                              <w:spacing w:after="100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3E1214">
                              <w:rPr>
                                <w:color w:val="002060"/>
                                <w:sz w:val="24"/>
                                <w:szCs w:val="24"/>
                              </w:rPr>
                              <w:t>Enter sample sizes:</w:t>
                            </w:r>
                          </w:p>
                          <w:p w:rsidR="004003C2" w:rsidRPr="003E1214" w:rsidRDefault="004003C2" w:rsidP="002350A8">
                            <w:pPr>
                              <w:spacing w:after="100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3E1214">
                              <w:rPr>
                                <w:color w:val="002060"/>
                                <w:sz w:val="24"/>
                                <w:szCs w:val="24"/>
                              </w:rPr>
                              <w:t>Females: n=265</w:t>
                            </w:r>
                          </w:p>
                          <w:p w:rsidR="004003C2" w:rsidRPr="003E1214" w:rsidRDefault="004003C2" w:rsidP="002350A8">
                            <w:pPr>
                              <w:spacing w:after="100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3E1214">
                              <w:rPr>
                                <w:color w:val="002060"/>
                                <w:sz w:val="24"/>
                                <w:szCs w:val="24"/>
                              </w:rPr>
                              <w:t>Males: n=235</w:t>
                            </w:r>
                          </w:p>
                          <w:p w:rsidR="004003C2" w:rsidRDefault="004003C2" w:rsidP="002350A8">
                            <w:pPr>
                              <w:spacing w:after="100"/>
                              <w:rPr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For Margin of Error Method choose:</w:t>
                            </w:r>
                          </w:p>
                          <w:p w:rsidR="004003C2" w:rsidRDefault="004003C2" w:rsidP="002350A8">
                            <w:pPr>
                              <w:spacing w:after="100"/>
                              <w:rPr>
                                <w:color w:val="002060"/>
                              </w:rPr>
                            </w:pPr>
                            <w:r w:rsidRPr="003E1214">
                              <w:rPr>
                                <w:color w:val="002060"/>
                              </w:rPr>
                              <w:t>1.5 × (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206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2060"/>
                                    </w:rPr>
                                    <m:t>1</m:t>
                                  </m:r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2060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2060"/>
                                        </w:rPr>
                                        <m:t>n1</m:t>
                                      </m:r>
                                    </m:e>
                                  </m:rad>
                                </m:den>
                              </m:f>
                            </m:oMath>
                            <w:r w:rsidRPr="003E1214">
                              <w:rPr>
                                <w:color w:val="002060"/>
                              </w:rPr>
                              <w:t xml:space="preserve"> +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206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2060"/>
                                    </w:rPr>
                                    <m:t>1</m:t>
                                  </m:r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2060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2060"/>
                                        </w:rPr>
                                        <m:t>n2</m:t>
                                      </m:r>
                                    </m:e>
                                  </m:rad>
                                </m:den>
                              </m:f>
                            </m:oMath>
                            <w:r w:rsidRPr="003E1214">
                              <w:rPr>
                                <w:color w:val="002060"/>
                              </w:rPr>
                              <w:t>)/2 ×100%</w:t>
                            </w:r>
                          </w:p>
                          <w:p w:rsidR="004003C2" w:rsidRPr="003E1214" w:rsidRDefault="004003C2" w:rsidP="002350A8">
                            <w:pPr>
                              <w:spacing w:after="100"/>
                              <w:rPr>
                                <w:i/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(</w:t>
                            </w:r>
                            <w:r>
                              <w:rPr>
                                <w:i/>
                                <w:color w:val="002060"/>
                              </w:rPr>
                              <w:t xml:space="preserve">Do </w:t>
                            </w:r>
                            <w:r w:rsidRPr="003E1214">
                              <w:rPr>
                                <w:b/>
                                <w:i/>
                                <w:color w:val="002060"/>
                              </w:rPr>
                              <w:t>not</w:t>
                            </w:r>
                            <w:r>
                              <w:rPr>
                                <w:i/>
                                <w:color w:val="002060"/>
                              </w:rPr>
                              <w:t xml:space="preserve"> choose 1.5×Average Poll error since the exact poll errors are unknown here)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o:spid="_x0000_s1078" style="position:absolute;margin-left:376.5pt;margin-top:-29.25pt;width:140.4pt;height:676.5pt;z-index:251788288;visibility:visible;mso-wrap-style:square;mso-width-percent:30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3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" fillcolor="#e4e9ef [3214]" stroked="f" strokeweight="2.25pt">
                <v:fill opacity="55769f"/>
                <v:textbox inset="14.4pt,36pt,14.4pt,10.8pt">
                  <w:txbxContent>
                    <w:p w:rsidR="004003C2" w:rsidRDefault="004003C2" w:rsidP="00461DBC">
                      <w:pPr>
                        <w:pStyle w:val="Heading1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Teaching Notes</w:t>
                      </w:r>
                    </w:p>
                    <w:p w:rsidR="004003C2" w:rsidRDefault="004003C2" w:rsidP="002350A8">
                      <w:pPr>
                        <w:spacing w:after="100"/>
                        <w:jc w:val="center"/>
                        <w:rPr>
                          <w:color w:val="6076B4" w:themeColor="accent1"/>
                        </w:rPr>
                      </w:pP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</w:p>
                    <w:p w:rsidR="004003C2" w:rsidRPr="00461DBC" w:rsidRDefault="004003C2" w:rsidP="002350A8">
                      <w:pPr>
                        <w:spacing w:after="100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461DBC">
                        <w:rPr>
                          <w:color w:val="002060"/>
                          <w:sz w:val="24"/>
                          <w:szCs w:val="24"/>
                        </w:rPr>
                        <w:t xml:space="preserve">Sampling Error power-point </w:t>
                      </w:r>
                    </w:p>
                    <w:p w:rsidR="004003C2" w:rsidRPr="00461DBC" w:rsidRDefault="004003C2" w:rsidP="002350A8">
                      <w:pPr>
                        <w:spacing w:after="100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461DBC">
                        <w:rPr>
                          <w:b/>
                          <w:color w:val="002060"/>
                          <w:sz w:val="24"/>
                          <w:szCs w:val="24"/>
                        </w:rPr>
                        <w:t>slide 10</w:t>
                      </w:r>
                    </w:p>
                    <w:p w:rsidR="004003C2" w:rsidRPr="009D3588" w:rsidRDefault="004003C2" w:rsidP="00461DBC">
                      <w:pPr>
                        <w:spacing w:after="100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9D3588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Note: </w:t>
                      </w:r>
                    </w:p>
                    <w:p w:rsidR="004003C2" w:rsidRPr="009D3588" w:rsidRDefault="004003C2" w:rsidP="00461DBC">
                      <w:pPr>
                        <w:spacing w:after="10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9D3588">
                        <w:rPr>
                          <w:color w:val="000000" w:themeColor="text1"/>
                          <w:sz w:val="18"/>
                          <w:szCs w:val="18"/>
                        </w:rPr>
                        <w:t>MoE from large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9D3588">
                        <w:rPr>
                          <w:color w:val="000000" w:themeColor="text1"/>
                          <w:sz w:val="18"/>
                          <w:szCs w:val="18"/>
                        </w:rPr>
                        <w:t>sample normal approx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imation</w:t>
                      </w:r>
                    </w:p>
                    <w:p w:rsidR="004003C2" w:rsidRDefault="004003C2" w:rsidP="00461DBC">
                      <w:pPr>
                        <w:spacing w:after="100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16"/>
                              <w:szCs w:val="16"/>
                            </w:rPr>
                            <m:t>1.96×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HAnsi" w:hAnsi="Cambria Math"/>
                                  <w:i/>
                                  <w:color w:val="000000" w:themeColor="text1"/>
                                  <w:sz w:val="16"/>
                                  <w:szCs w:val="16"/>
                                  <w:lang w:val="en-NZ"/>
                                </w:rPr>
                              </m:ctrlPr>
                            </m:radPr>
                            <m:deg/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/>
                                      <w:i/>
                                      <w:color w:val="000000" w:themeColor="text1"/>
                                      <w:sz w:val="16"/>
                                      <w:szCs w:val="16"/>
                                      <w:lang w:val="en-NZ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HAnsi" w:hAnsi="Cambria Math"/>
                                          <w:i/>
                                          <w:color w:val="000000" w:themeColor="text1"/>
                                          <w:sz w:val="16"/>
                                          <w:szCs w:val="16"/>
                                          <w:lang w:val="en-NZ"/>
                                        </w:rPr>
                                      </m:ctrlPr>
                                    </m:sSubPr>
                                    <m:e>
                                      <m:acc>
                                        <m:accPr>
                                          <m:ctrlPr>
                                            <w:rPr>
                                              <w:rFonts w:ascii="Cambria Math" w:eastAsiaTheme="minorHAnsi" w:hAnsi="Cambria Math"/>
                                              <w:i/>
                                              <w:color w:val="000000" w:themeColor="text1"/>
                                              <w:sz w:val="16"/>
                                              <w:szCs w:val="16"/>
                                              <w:lang w:val="en-NZ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p</m:t>
                                          </m:r>
                                        </m:e>
                                      </m:acc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m:t>(1-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HAnsi" w:hAnsi="Cambria Math"/>
                                          <w:i/>
                                          <w:color w:val="000000" w:themeColor="text1"/>
                                          <w:sz w:val="16"/>
                                          <w:szCs w:val="16"/>
                                          <w:lang w:val="en-NZ"/>
                                        </w:rPr>
                                      </m:ctrlPr>
                                    </m:sSubPr>
                                    <m:e>
                                      <m:acc>
                                        <m:accPr>
                                          <m:ctrlPr>
                                            <w:rPr>
                                              <w:rFonts w:ascii="Cambria Math" w:eastAsiaTheme="minorHAnsi" w:hAnsi="Cambria Math"/>
                                              <w:i/>
                                              <w:color w:val="000000" w:themeColor="text1"/>
                                              <w:sz w:val="16"/>
                                              <w:szCs w:val="16"/>
                                              <w:lang w:val="en-NZ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p</m:t>
                                          </m:r>
                                        </m:e>
                                      </m:acc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m:t>)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HAnsi" w:hAnsi="Cambria Math"/>
                                          <w:i/>
                                          <w:color w:val="000000" w:themeColor="text1"/>
                                          <w:sz w:val="16"/>
                                          <w:szCs w:val="16"/>
                                          <w:lang w:val="en-NZ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m:t>1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16"/>
                                  <w:szCs w:val="16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/>
                                      <w:i/>
                                      <w:color w:val="000000" w:themeColor="text1"/>
                                      <w:sz w:val="16"/>
                                      <w:szCs w:val="16"/>
                                      <w:lang w:val="en-NZ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HAnsi" w:hAnsi="Cambria Math"/>
                                          <w:i/>
                                          <w:color w:val="000000" w:themeColor="text1"/>
                                          <w:sz w:val="16"/>
                                          <w:szCs w:val="16"/>
                                          <w:lang w:val="en-NZ"/>
                                        </w:rPr>
                                      </m:ctrlPr>
                                    </m:sSubPr>
                                    <m:e>
                                      <m:acc>
                                        <m:accPr>
                                          <m:ctrlPr>
                                            <w:rPr>
                                              <w:rFonts w:ascii="Cambria Math" w:eastAsiaTheme="minorHAnsi" w:hAnsi="Cambria Math"/>
                                              <w:i/>
                                              <w:color w:val="000000" w:themeColor="text1"/>
                                              <w:sz w:val="16"/>
                                              <w:szCs w:val="16"/>
                                              <w:lang w:val="en-NZ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p</m:t>
                                          </m:r>
                                        </m:e>
                                      </m:acc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m:t>(1-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HAnsi" w:hAnsi="Cambria Math"/>
                                          <w:i/>
                                          <w:color w:val="000000" w:themeColor="text1"/>
                                          <w:sz w:val="16"/>
                                          <w:szCs w:val="16"/>
                                          <w:lang w:val="en-NZ"/>
                                        </w:rPr>
                                      </m:ctrlPr>
                                    </m:sSubPr>
                                    <m:e>
                                      <m:acc>
                                        <m:accPr>
                                          <m:ctrlPr>
                                            <w:rPr>
                                              <w:rFonts w:ascii="Cambria Math" w:eastAsiaTheme="minorHAnsi" w:hAnsi="Cambria Math"/>
                                              <w:i/>
                                              <w:color w:val="000000" w:themeColor="text1"/>
                                              <w:sz w:val="16"/>
                                              <w:szCs w:val="16"/>
                                              <w:lang w:val="en-NZ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p</m:t>
                                          </m:r>
                                        </m:e>
                                      </m:acc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m:t>)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HAnsi" w:hAnsi="Cambria Math"/>
                                          <w:i/>
                                          <w:color w:val="000000" w:themeColor="text1"/>
                                          <w:sz w:val="16"/>
                                          <w:szCs w:val="16"/>
                                          <w:lang w:val="en-NZ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m:t>2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rad>
                        </m:oMath>
                      </m:oMathPara>
                    </w:p>
                    <w:p w:rsidR="004003C2" w:rsidRDefault="004003C2" w:rsidP="002350A8">
                      <w:pPr>
                        <w:spacing w:after="100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4003C2" w:rsidRDefault="004003C2" w:rsidP="002350A8">
                      <w:pPr>
                        <w:spacing w:after="100"/>
                        <w:rPr>
                          <w:i/>
                          <w:color w:val="002060"/>
                          <w:sz w:val="24"/>
                          <w:szCs w:val="24"/>
                        </w:rPr>
                      </w:pPr>
                      <w:r w:rsidRPr="008479D0">
                        <w:rPr>
                          <w:color w:val="002060"/>
                          <w:sz w:val="24"/>
                          <w:szCs w:val="24"/>
                        </w:rPr>
                        <w:t xml:space="preserve">Choose the </w:t>
                      </w:r>
                      <w:r>
                        <w:rPr>
                          <w:color w:val="002060"/>
                          <w:sz w:val="24"/>
                          <w:szCs w:val="24"/>
                        </w:rPr>
                        <w:t xml:space="preserve">2 independent samples option </w:t>
                      </w:r>
                      <w:r w:rsidRPr="008479D0">
                        <w:rPr>
                          <w:i/>
                          <w:color w:val="002060"/>
                          <w:sz w:val="24"/>
                          <w:szCs w:val="24"/>
                        </w:rPr>
                        <w:t>(the third choice)</w:t>
                      </w:r>
                    </w:p>
                    <w:p w:rsidR="004003C2" w:rsidRDefault="004003C2" w:rsidP="002350A8">
                      <w:pPr>
                        <w:spacing w:after="100"/>
                        <w:rPr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color w:val="002060"/>
                          <w:sz w:val="24"/>
                          <w:szCs w:val="24"/>
                        </w:rPr>
                        <w:t>Enter the true %s for these</w:t>
                      </w:r>
                      <w:r w:rsidRPr="008479D0">
                        <w:rPr>
                          <w:b/>
                          <w:i/>
                          <w:color w:val="002060"/>
                          <w:sz w:val="24"/>
                          <w:szCs w:val="24"/>
                        </w:rPr>
                        <w:t xml:space="preserve"> po</w:t>
                      </w:r>
                      <w:r>
                        <w:rPr>
                          <w:b/>
                          <w:i/>
                          <w:color w:val="002060"/>
                          <w:sz w:val="24"/>
                          <w:szCs w:val="24"/>
                        </w:rPr>
                        <w:t>pulations as follows:</w:t>
                      </w:r>
                    </w:p>
                    <w:p w:rsidR="004003C2" w:rsidRPr="003E1214" w:rsidRDefault="004003C2" w:rsidP="002350A8">
                      <w:pPr>
                        <w:spacing w:after="100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3E1214">
                        <w:rPr>
                          <w:color w:val="002060"/>
                          <w:sz w:val="24"/>
                          <w:szCs w:val="24"/>
                        </w:rPr>
                        <w:t>True%</w:t>
                      </w:r>
                      <w:r>
                        <w:rPr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3E1214">
                        <w:rPr>
                          <w:color w:val="002060"/>
                          <w:sz w:val="24"/>
                          <w:szCs w:val="24"/>
                        </w:rPr>
                        <w:t>females=38.7%</w:t>
                      </w:r>
                    </w:p>
                    <w:p w:rsidR="004003C2" w:rsidRPr="003E1214" w:rsidRDefault="004003C2" w:rsidP="002350A8">
                      <w:pPr>
                        <w:spacing w:after="100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3E1214">
                        <w:rPr>
                          <w:color w:val="002060"/>
                          <w:sz w:val="24"/>
                          <w:szCs w:val="24"/>
                        </w:rPr>
                        <w:t>True% males = 34.2%</w:t>
                      </w:r>
                    </w:p>
                    <w:p w:rsidR="004003C2" w:rsidRPr="003E1214" w:rsidRDefault="004003C2" w:rsidP="002350A8">
                      <w:pPr>
                        <w:spacing w:after="100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3E1214">
                        <w:rPr>
                          <w:color w:val="002060"/>
                          <w:sz w:val="24"/>
                          <w:szCs w:val="24"/>
                        </w:rPr>
                        <w:t>Enter sample sizes:</w:t>
                      </w:r>
                    </w:p>
                    <w:p w:rsidR="004003C2" w:rsidRPr="003E1214" w:rsidRDefault="004003C2" w:rsidP="002350A8">
                      <w:pPr>
                        <w:spacing w:after="100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3E1214">
                        <w:rPr>
                          <w:color w:val="002060"/>
                          <w:sz w:val="24"/>
                          <w:szCs w:val="24"/>
                        </w:rPr>
                        <w:t>Females: n=265</w:t>
                      </w:r>
                    </w:p>
                    <w:p w:rsidR="004003C2" w:rsidRPr="003E1214" w:rsidRDefault="004003C2" w:rsidP="002350A8">
                      <w:pPr>
                        <w:spacing w:after="100"/>
                        <w:rPr>
                          <w:color w:val="002060"/>
                          <w:sz w:val="24"/>
                          <w:szCs w:val="24"/>
                        </w:rPr>
                      </w:pPr>
                      <w:r w:rsidRPr="003E1214">
                        <w:rPr>
                          <w:color w:val="002060"/>
                          <w:sz w:val="24"/>
                          <w:szCs w:val="24"/>
                        </w:rPr>
                        <w:t>Males: n=235</w:t>
                      </w:r>
                    </w:p>
                    <w:p w:rsidR="004003C2" w:rsidRDefault="004003C2" w:rsidP="002350A8">
                      <w:pPr>
                        <w:spacing w:after="100"/>
                        <w:rPr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color w:val="002060"/>
                          <w:sz w:val="24"/>
                          <w:szCs w:val="24"/>
                        </w:rPr>
                        <w:t>For Margin of Error Method choose:</w:t>
                      </w:r>
                    </w:p>
                    <w:p w:rsidR="004003C2" w:rsidRDefault="004003C2" w:rsidP="002350A8">
                      <w:pPr>
                        <w:spacing w:after="100"/>
                        <w:rPr>
                          <w:color w:val="002060"/>
                        </w:rPr>
                      </w:pPr>
                      <w:r w:rsidRPr="003E1214">
                        <w:rPr>
                          <w:color w:val="002060"/>
                        </w:rPr>
                        <w:t>1.5 × (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206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2060"/>
                              </w:rPr>
                              <m:t>1</m:t>
                            </m:r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2060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color w:val="002060"/>
                                  </w:rPr>
                                  <m:t>n1</m:t>
                                </m:r>
                              </m:e>
                            </m:rad>
                          </m:den>
                        </m:f>
                      </m:oMath>
                      <w:r w:rsidRPr="003E1214">
                        <w:rPr>
                          <w:color w:val="002060"/>
                        </w:rPr>
                        <w:t xml:space="preserve"> +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206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2060"/>
                              </w:rPr>
                              <m:t>1</m:t>
                            </m:r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2060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color w:val="002060"/>
                                  </w:rPr>
                                  <m:t>n2</m:t>
                                </m:r>
                              </m:e>
                            </m:rad>
                          </m:den>
                        </m:f>
                      </m:oMath>
                      <w:r w:rsidRPr="003E1214">
                        <w:rPr>
                          <w:color w:val="002060"/>
                        </w:rPr>
                        <w:t>)/2 ×100%</w:t>
                      </w:r>
                    </w:p>
                    <w:p w:rsidR="004003C2" w:rsidRPr="003E1214" w:rsidRDefault="004003C2" w:rsidP="002350A8">
                      <w:pPr>
                        <w:spacing w:after="100"/>
                        <w:rPr>
                          <w:i/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(</w:t>
                      </w:r>
                      <w:r>
                        <w:rPr>
                          <w:i/>
                          <w:color w:val="002060"/>
                        </w:rPr>
                        <w:t xml:space="preserve">Do </w:t>
                      </w:r>
                      <w:r w:rsidRPr="003E1214">
                        <w:rPr>
                          <w:b/>
                          <w:i/>
                          <w:color w:val="002060"/>
                        </w:rPr>
                        <w:t>not</w:t>
                      </w:r>
                      <w:r>
                        <w:rPr>
                          <w:i/>
                          <w:color w:val="002060"/>
                        </w:rPr>
                        <w:t xml:space="preserve"> choose 1.5×Average Poll error since the exact poll errors are unknown here)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D5145" w:rsidRPr="00A521A3">
        <w:rPr>
          <w:rFonts w:cstheme="minorHAnsi"/>
          <w:b/>
          <w:sz w:val="28"/>
          <w:szCs w:val="28"/>
          <w:lang w:val="en-NZ"/>
        </w:rPr>
        <w:t>Developing the Rule of Thumb</w:t>
      </w:r>
      <w:r w:rsidR="006D5145">
        <w:rPr>
          <w:rFonts w:cstheme="minorHAnsi"/>
          <w:b/>
          <w:lang w:val="en-NZ"/>
        </w:rPr>
        <w:t>:</w:t>
      </w:r>
    </w:p>
    <w:p w:rsidR="006D5145" w:rsidRPr="006D5145" w:rsidRDefault="006D5145" w:rsidP="006D5145">
      <w:pPr>
        <w:rPr>
          <w:rFonts w:cstheme="minorHAnsi"/>
          <w:lang w:val="en-NZ"/>
        </w:rPr>
      </w:pPr>
      <w:r w:rsidRPr="006D5145">
        <w:rPr>
          <w:rFonts w:cstheme="minorHAnsi"/>
          <w:lang w:val="en-NZ"/>
        </w:rPr>
        <w:t>MoE for difference = 8.5% (half</w:t>
      </w:r>
      <w:r w:rsidR="00A521A3">
        <w:rPr>
          <w:rFonts w:cstheme="minorHAnsi"/>
          <w:lang w:val="en-NZ"/>
        </w:rPr>
        <w:t xml:space="preserve"> the bootstrap</w:t>
      </w:r>
      <w:r w:rsidRPr="006D5145">
        <w:rPr>
          <w:rFonts w:cstheme="minorHAnsi"/>
          <w:lang w:val="en-NZ"/>
        </w:rPr>
        <w:t xml:space="preserve"> CI)</w:t>
      </w:r>
    </w:p>
    <w:p w:rsidR="006D5145" w:rsidRPr="006D5145" w:rsidRDefault="006D5145" w:rsidP="006D5145">
      <w:pPr>
        <w:rPr>
          <w:rFonts w:cstheme="minorHAnsi"/>
        </w:rPr>
      </w:pPr>
      <w:r w:rsidRPr="006D5145">
        <w:rPr>
          <w:rFonts w:cstheme="minorHAnsi"/>
          <w:lang w:val="en-NZ"/>
        </w:rPr>
        <w:t>MoE Males</w:t>
      </w:r>
      <w:r>
        <w:rPr>
          <w:rFonts w:cstheme="minorHAnsi"/>
          <w:lang w:val="en-NZ"/>
        </w:rPr>
        <w:t xml:space="preserve"> </w:t>
      </w:r>
      <w:r w:rsidRPr="006D5145">
        <w:rPr>
          <w:rFonts w:cstheme="minorHAnsi"/>
        </w:rPr>
        <w:t xml:space="preserve">= </w:t>
      </w:r>
      <m:oMath>
        <m:f>
          <m:fPr>
            <m:ctrlPr>
              <w:rPr>
                <w:rFonts w:ascii="Cambria Math" w:hAnsi="Cambria Math" w:cstheme="minorHAnsi"/>
                <w:i/>
                <w:iCs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iCs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</w:rPr>
                  <m:t>235</m:t>
                </m:r>
              </m:e>
            </m:rad>
          </m:den>
        </m:f>
      </m:oMath>
      <w:r w:rsidRPr="006D5145">
        <w:rPr>
          <w:rFonts w:cstheme="minorHAnsi"/>
        </w:rPr>
        <w:t>=6.5%</w:t>
      </w:r>
      <w:r>
        <w:rPr>
          <w:rFonts w:cstheme="minorHAnsi"/>
        </w:rPr>
        <w:t xml:space="preserve">                     </w:t>
      </w:r>
      <w:r w:rsidRPr="006D5145">
        <w:rPr>
          <w:rFonts w:cstheme="minorHAnsi"/>
          <w:lang w:val="en-NZ"/>
        </w:rPr>
        <w:t>MoE Females</w:t>
      </w:r>
      <w:r w:rsidRPr="006D5145">
        <w:rPr>
          <w:rFonts w:ascii="Comic Sans MS" w:hAnsi="Comic Sans MS"/>
          <w:color w:val="FFFFFF" w:themeColor="background1"/>
          <w:kern w:val="24"/>
          <w:sz w:val="56"/>
          <w:szCs w:val="56"/>
          <w:lang w:val="en-NZ" w:eastAsia="en-NZ"/>
        </w:rPr>
        <w:t xml:space="preserve"> </w:t>
      </w:r>
      <w:r w:rsidRPr="006D5145">
        <w:rPr>
          <w:rFonts w:cstheme="minorHAnsi"/>
        </w:rPr>
        <w:t>=</w:t>
      </w:r>
      <m:oMath>
        <m:f>
          <m:fPr>
            <m:ctrlPr>
              <w:rPr>
                <w:rFonts w:ascii="Cambria Math" w:hAnsi="Cambria Math" w:cstheme="minorHAnsi"/>
                <w:i/>
                <w:iCs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iCs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</w:rPr>
                  <m:t>265</m:t>
                </m:r>
              </m:e>
            </m:rad>
          </m:den>
        </m:f>
        <m:r>
          <m:rPr>
            <m:sty m:val="p"/>
          </m:rPr>
          <w:rPr>
            <w:rFonts w:ascii="Cambria Math" w:hAnsi="Cambria Math" w:cstheme="minorHAnsi"/>
          </w:rPr>
          <m:t>=</m:t>
        </m:r>
      </m:oMath>
      <w:r w:rsidRPr="006D5145">
        <w:rPr>
          <w:rFonts w:cstheme="minorHAnsi"/>
        </w:rPr>
        <w:t>6.1%</w:t>
      </w:r>
    </w:p>
    <w:p w:rsidR="006D5145" w:rsidRPr="006D5145" w:rsidRDefault="006D5145" w:rsidP="006D5145">
      <w:pPr>
        <w:rPr>
          <w:rFonts w:cstheme="minorHAnsi"/>
          <w:lang w:val="en-NZ"/>
        </w:rPr>
      </w:pPr>
      <w:r w:rsidRPr="006D5145">
        <w:rPr>
          <w:rFonts w:cstheme="minorHAnsi"/>
          <w:lang w:val="en-NZ"/>
        </w:rPr>
        <w:t>Average MoE = (</w:t>
      </w:r>
      <m:oMath>
        <m:f>
          <m:fPr>
            <m:ctrlPr>
              <w:rPr>
                <w:rFonts w:ascii="Cambria Math" w:hAnsi="Cambria Math" w:cstheme="minorHAnsi"/>
                <w:i/>
                <w:iCs/>
                <w:lang w:val="en-NZ"/>
              </w:rPr>
            </m:ctrlPr>
          </m:fPr>
          <m:num>
            <m:r>
              <w:rPr>
                <w:rFonts w:ascii="Cambria Math" w:hAnsi="Cambria Math" w:cstheme="minorHAnsi"/>
                <w:lang w:val="en-NZ"/>
              </w:rPr>
              <m:t>6.5+6.1 </m:t>
            </m:r>
          </m:num>
          <m:den>
            <m:r>
              <w:rPr>
                <w:rFonts w:ascii="Cambria Math" w:hAnsi="Cambria Math" w:cstheme="minorHAnsi"/>
                <w:lang w:val="en-NZ"/>
              </w:rPr>
              <m:t>2</m:t>
            </m:r>
          </m:den>
        </m:f>
      </m:oMath>
      <w:r w:rsidRPr="006D5145">
        <w:rPr>
          <w:rFonts w:cstheme="minorHAnsi"/>
          <w:lang w:val="en-NZ"/>
        </w:rPr>
        <w:t>) = 6.3%</w:t>
      </w:r>
    </w:p>
    <w:p w:rsidR="006D5145" w:rsidRPr="006D5145" w:rsidRDefault="00A521A3" w:rsidP="006D5145">
      <w:pPr>
        <w:rPr>
          <w:rFonts w:cstheme="minorHAnsi"/>
          <w:i/>
          <w:sz w:val="24"/>
          <w:szCs w:val="24"/>
          <w:lang w:val="en-NZ"/>
        </w:rPr>
      </w:pPr>
      <w:r>
        <w:rPr>
          <w:rFonts w:cstheme="minorHAnsi"/>
          <w:b/>
          <w:sz w:val="24"/>
          <w:szCs w:val="24"/>
          <w:lang w:val="en-NZ"/>
        </w:rPr>
        <w:t>8.5% is between 1</w:t>
      </w:r>
      <w:r w:rsidRPr="006D5145">
        <w:rPr>
          <w:rFonts w:cstheme="minorHAnsi"/>
          <w:b/>
          <w:sz w:val="24"/>
          <w:szCs w:val="24"/>
          <w:lang w:val="en-NZ"/>
        </w:rPr>
        <w:t>×</w:t>
      </w:r>
      <w:r>
        <w:rPr>
          <w:rFonts w:cstheme="minorHAnsi"/>
          <w:b/>
          <w:sz w:val="24"/>
          <w:szCs w:val="24"/>
          <w:lang w:val="en-NZ"/>
        </w:rPr>
        <w:t xml:space="preserve"> Av MoE </w:t>
      </w:r>
      <w:r w:rsidR="006D5145">
        <w:rPr>
          <w:rFonts w:cstheme="minorHAnsi"/>
          <w:b/>
          <w:sz w:val="24"/>
          <w:szCs w:val="24"/>
          <w:lang w:val="en-NZ"/>
        </w:rPr>
        <w:t>and 2</w:t>
      </w:r>
      <w:r w:rsidR="006D5145" w:rsidRPr="006D5145">
        <w:rPr>
          <w:rFonts w:cstheme="minorHAnsi"/>
          <w:b/>
          <w:sz w:val="24"/>
          <w:szCs w:val="24"/>
          <w:lang w:val="en-NZ"/>
        </w:rPr>
        <w:t>×</w:t>
      </w:r>
      <w:r w:rsidR="006D5145">
        <w:rPr>
          <w:rFonts w:cstheme="minorHAnsi"/>
          <w:b/>
          <w:sz w:val="24"/>
          <w:szCs w:val="24"/>
          <w:lang w:val="en-NZ"/>
        </w:rPr>
        <w:t xml:space="preserve"> </w:t>
      </w:r>
      <w:r w:rsidR="00AF416D">
        <w:rPr>
          <w:rFonts w:cstheme="minorHAnsi"/>
          <w:b/>
          <w:sz w:val="24"/>
          <w:szCs w:val="24"/>
          <w:lang w:val="en-NZ"/>
        </w:rPr>
        <w:t xml:space="preserve">Av </w:t>
      </w:r>
      <w:r w:rsidR="006D5145">
        <w:rPr>
          <w:rFonts w:cstheme="minorHAnsi"/>
          <w:b/>
          <w:sz w:val="24"/>
          <w:szCs w:val="24"/>
          <w:lang w:val="en-NZ"/>
        </w:rPr>
        <w:t xml:space="preserve">MoE </w:t>
      </w:r>
      <w:r>
        <w:rPr>
          <w:rFonts w:cstheme="minorHAnsi"/>
          <w:i/>
          <w:sz w:val="24"/>
          <w:szCs w:val="24"/>
          <w:lang w:val="en-NZ"/>
        </w:rPr>
        <w:t>(previous ideas</w:t>
      </w:r>
      <w:r w:rsidR="006D5145">
        <w:rPr>
          <w:rFonts w:cstheme="minorHAnsi"/>
          <w:i/>
          <w:sz w:val="24"/>
          <w:szCs w:val="24"/>
          <w:lang w:val="en-NZ"/>
        </w:rPr>
        <w:t>)</w:t>
      </w:r>
    </w:p>
    <w:p w:rsidR="006D5145" w:rsidRPr="008479D0" w:rsidRDefault="008479D0" w:rsidP="006D5145">
      <w:pPr>
        <w:rPr>
          <w:rFonts w:cstheme="minorHAnsi"/>
          <w:i/>
          <w:lang w:val="en-NZ"/>
        </w:rPr>
      </w:pPr>
      <w:r w:rsidRPr="00A521A3">
        <w:rPr>
          <w:rFonts w:cstheme="minorHAnsi"/>
          <w:b/>
          <w:sz w:val="24"/>
          <w:szCs w:val="24"/>
          <w:lang w:val="en-NZ"/>
        </w:rPr>
        <w:t>So try:</w:t>
      </w:r>
      <w:r w:rsidR="006D5145" w:rsidRPr="00A521A3">
        <w:rPr>
          <w:rFonts w:cstheme="minorHAnsi"/>
          <w:b/>
          <w:sz w:val="24"/>
          <w:szCs w:val="24"/>
          <w:lang w:val="en-NZ"/>
        </w:rPr>
        <w:t xml:space="preserve"> 1.5 x Av MoE = 1.5 x 6.3 =9%</w:t>
      </w:r>
      <w:r>
        <w:rPr>
          <w:rFonts w:cstheme="minorHAnsi"/>
          <w:b/>
          <w:lang w:val="en-NZ"/>
        </w:rPr>
        <w:t xml:space="preserve"> </w:t>
      </w:r>
      <w:r>
        <w:rPr>
          <w:rFonts w:cstheme="minorHAnsi"/>
          <w:i/>
          <w:lang w:val="en-NZ"/>
        </w:rPr>
        <w:t>(a good approximation to the 8.5% obtained by bootstrapping)</w:t>
      </w:r>
    </w:p>
    <w:p w:rsidR="008479D0" w:rsidRPr="008479D0" w:rsidRDefault="008479D0" w:rsidP="008479D0">
      <w:pPr>
        <w:rPr>
          <w:rFonts w:cstheme="minorHAnsi"/>
          <w:b/>
          <w:lang w:val="en-NZ"/>
        </w:rPr>
      </w:pPr>
      <w:r w:rsidRPr="008479D0">
        <w:rPr>
          <w:rFonts w:cstheme="minorHAnsi"/>
          <w:b/>
          <w:lang w:val="en-NZ"/>
        </w:rPr>
        <w:t xml:space="preserve">We can show that this </w:t>
      </w:r>
      <w:r>
        <w:rPr>
          <w:rFonts w:cstheme="minorHAnsi"/>
          <w:b/>
          <w:lang w:val="en-NZ"/>
        </w:rPr>
        <w:t xml:space="preserve">rule of thumb </w:t>
      </w:r>
      <w:r w:rsidRPr="008479D0">
        <w:rPr>
          <w:rFonts w:cstheme="minorHAnsi"/>
          <w:b/>
          <w:lang w:val="en-NZ"/>
        </w:rPr>
        <w:t>works about 95% of the time:</w:t>
      </w:r>
    </w:p>
    <w:p w:rsidR="006D5145" w:rsidRPr="008479D0" w:rsidRDefault="008479D0" w:rsidP="006D5145">
      <w:pPr>
        <w:rPr>
          <w:rFonts w:cstheme="minorHAnsi"/>
          <w:b/>
          <w:sz w:val="24"/>
          <w:szCs w:val="24"/>
          <w:lang w:val="en-NZ"/>
        </w:rPr>
      </w:pPr>
      <w:r>
        <w:rPr>
          <w:rFonts w:cstheme="minorHAnsi"/>
          <w:b/>
          <w:sz w:val="24"/>
          <w:szCs w:val="24"/>
          <w:lang w:val="en-NZ"/>
        </w:rPr>
        <w:t>Use the coverage spread</w:t>
      </w:r>
      <w:r w:rsidR="00AF416D">
        <w:rPr>
          <w:rFonts w:cstheme="minorHAnsi"/>
          <w:b/>
          <w:sz w:val="24"/>
          <w:szCs w:val="24"/>
          <w:lang w:val="en-NZ"/>
        </w:rPr>
        <w:t>-</w:t>
      </w:r>
      <w:r>
        <w:rPr>
          <w:rFonts w:cstheme="minorHAnsi"/>
          <w:b/>
          <w:sz w:val="24"/>
          <w:szCs w:val="24"/>
          <w:lang w:val="en-NZ"/>
        </w:rPr>
        <w:t>sheet:</w:t>
      </w:r>
    </w:p>
    <w:p w:rsidR="006D5145" w:rsidRPr="006D5145" w:rsidRDefault="003E1214" w:rsidP="006D5145">
      <w:pPr>
        <w:rPr>
          <w:rFonts w:cstheme="minorHAnsi"/>
          <w:lang w:val="en-NZ"/>
        </w:rPr>
      </w:pPr>
      <w:r>
        <w:rPr>
          <w:rFonts w:cstheme="minorHAnsi"/>
          <w:noProof/>
          <w:lang w:val="en-NZ" w:eastAsia="en-NZ"/>
        </w:rPr>
        <w:drawing>
          <wp:anchor distT="0" distB="0" distL="114300" distR="114300" simplePos="0" relativeHeight="251755520" behindDoc="0" locked="0" layoutInCell="1" allowOverlap="1" wp14:anchorId="004EF147" wp14:editId="6F8AE53D">
            <wp:simplePos x="0" y="0"/>
            <wp:positionH relativeFrom="column">
              <wp:posOffset>266700</wp:posOffset>
            </wp:positionH>
            <wp:positionV relativeFrom="paragraph">
              <wp:posOffset>146685</wp:posOffset>
            </wp:positionV>
            <wp:extent cx="4257675" cy="2931988"/>
            <wp:effectExtent l="0" t="0" r="0" b="190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931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0429" w:rsidRDefault="00A40429" w:rsidP="00DD1F3B">
      <w:pPr>
        <w:rPr>
          <w:rFonts w:cstheme="minorHAnsi"/>
        </w:rPr>
      </w:pPr>
    </w:p>
    <w:p w:rsidR="00A40429" w:rsidRDefault="00A40429" w:rsidP="00DD1F3B">
      <w:pPr>
        <w:rPr>
          <w:rFonts w:cstheme="minorHAnsi"/>
        </w:rPr>
      </w:pPr>
    </w:p>
    <w:p w:rsidR="00A40429" w:rsidRPr="00A40429" w:rsidRDefault="00A40429" w:rsidP="00DD1F3B">
      <w:pPr>
        <w:rPr>
          <w:rFonts w:cstheme="minorHAnsi"/>
        </w:rPr>
      </w:pPr>
    </w:p>
    <w:p w:rsidR="00A40429" w:rsidRPr="00A40429" w:rsidRDefault="00A40429" w:rsidP="00DD1F3B">
      <w:pPr>
        <w:rPr>
          <w:rFonts w:cstheme="minorHAnsi"/>
          <w:b/>
        </w:rPr>
      </w:pPr>
    </w:p>
    <w:p w:rsidR="008479D0" w:rsidRDefault="008479D0" w:rsidP="00DD1F3B">
      <w:pPr>
        <w:rPr>
          <w:rFonts w:cstheme="minorHAnsi"/>
          <w:u w:val="single"/>
        </w:rPr>
      </w:pPr>
    </w:p>
    <w:p w:rsidR="008479D0" w:rsidRDefault="008479D0" w:rsidP="00DD1F3B">
      <w:pPr>
        <w:rPr>
          <w:rFonts w:cstheme="minorHAnsi"/>
          <w:u w:val="single"/>
        </w:rPr>
      </w:pPr>
    </w:p>
    <w:p w:rsidR="008479D0" w:rsidRDefault="008479D0" w:rsidP="00DD1F3B">
      <w:pPr>
        <w:rPr>
          <w:rFonts w:cstheme="minorHAnsi"/>
          <w:u w:val="single"/>
        </w:rPr>
      </w:pPr>
    </w:p>
    <w:p w:rsidR="008479D0" w:rsidRDefault="008479D0" w:rsidP="00DD1F3B">
      <w:pPr>
        <w:rPr>
          <w:rFonts w:cstheme="minorHAnsi"/>
          <w:u w:val="single"/>
        </w:rPr>
      </w:pPr>
    </w:p>
    <w:p w:rsidR="002350A8" w:rsidRDefault="00AF416D">
      <w:pPr>
        <w:rPr>
          <w:rFonts w:cstheme="minorHAnsi"/>
        </w:rPr>
      </w:pPr>
      <w:r>
        <w:rPr>
          <w:rFonts w:cstheme="minorHAnsi"/>
        </w:rPr>
        <w:t>The spreadsheet shows that this rule of thumb produces a CI which captures the true</w:t>
      </w:r>
      <w:r>
        <w:rPr>
          <w:rFonts w:cstheme="minorHAnsi"/>
          <w:b/>
        </w:rPr>
        <w:t xml:space="preserve"> difference in population %s </w:t>
      </w:r>
      <w:r>
        <w:rPr>
          <w:rFonts w:cstheme="minorHAnsi"/>
        </w:rPr>
        <w:t>sli</w:t>
      </w:r>
      <w:r w:rsidR="002350A8">
        <w:rPr>
          <w:rFonts w:cstheme="minorHAnsi"/>
        </w:rPr>
        <w:t>ghtly more than 95% of the time.</w:t>
      </w:r>
    </w:p>
    <w:p w:rsidR="008479D0" w:rsidRPr="00EC2BD1" w:rsidRDefault="00AF416D" w:rsidP="00DD1F3B">
      <w:pPr>
        <w:rPr>
          <w:rFonts w:cstheme="minorHAnsi"/>
          <w:b/>
          <w:lang w:val="en-NZ"/>
        </w:rPr>
      </w:pPr>
      <w:r>
        <w:rPr>
          <w:b/>
          <w:sz w:val="24"/>
          <w:szCs w:val="24"/>
          <w:u w:val="single"/>
        </w:rPr>
        <w:t xml:space="preserve">ACTIVITY 3 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Broadcasting Standards Poll Worksheet 2</w:t>
      </w:r>
      <w:r w:rsidR="00EC2BD1">
        <w:rPr>
          <w:b/>
          <w:sz w:val="24"/>
          <w:szCs w:val="24"/>
          <w:u w:val="single"/>
        </w:rPr>
        <w:t xml:space="preserve">             </w:t>
      </w:r>
      <w:r w:rsidRPr="00EC2BD1">
        <w:rPr>
          <w:rFonts w:cstheme="minorHAnsi"/>
          <w:b/>
          <w:lang w:val="en-NZ"/>
        </w:rPr>
        <w:t>Can it be claimed that young women were more l</w:t>
      </w:r>
      <w:r w:rsidR="00EC2BD1" w:rsidRPr="00EC2BD1">
        <w:rPr>
          <w:rFonts w:cstheme="minorHAnsi"/>
          <w:b/>
          <w:lang w:val="en-NZ"/>
        </w:rPr>
        <w:t>ikely to agree than young men ?</w:t>
      </w:r>
      <w:r w:rsidR="00EC2BD1">
        <w:rPr>
          <w:rFonts w:cstheme="minorHAnsi"/>
          <w:b/>
          <w:lang w:val="en-NZ"/>
        </w:rPr>
        <w:t xml:space="preserve"> :-</w:t>
      </w:r>
      <w:r w:rsidRPr="00EC2BD1">
        <w:rPr>
          <w:rFonts w:cstheme="minorHAnsi"/>
        </w:rPr>
        <w:t xml:space="preserve">Sampling Error power-point </w:t>
      </w:r>
      <w:r w:rsidR="00992F29" w:rsidRPr="00EC2BD1">
        <w:rPr>
          <w:rFonts w:cstheme="minorHAnsi"/>
          <w:b/>
        </w:rPr>
        <w:t>Slide 14</w:t>
      </w:r>
      <w:r w:rsidRPr="00EC2BD1">
        <w:rPr>
          <w:rFonts w:cstheme="minorHAnsi"/>
          <w:b/>
        </w:rPr>
        <w:t xml:space="preserve">. </w:t>
      </w:r>
      <w:r w:rsidRPr="00EC2BD1">
        <w:rPr>
          <w:rFonts w:cstheme="minorHAnsi"/>
        </w:rPr>
        <w:t>(Note: Both limits positive, so claim is supported)</w:t>
      </w:r>
    </w:p>
    <w:p w:rsidR="00D06DA6" w:rsidRPr="00D06DA6" w:rsidRDefault="00545024" w:rsidP="00D06DA6">
      <w:pPr>
        <w:rPr>
          <w:rFonts w:cstheme="minorHAnsi"/>
          <w:sz w:val="28"/>
          <w:szCs w:val="28"/>
        </w:rPr>
      </w:pPr>
      <w:r w:rsidRPr="00A521A3">
        <w:rPr>
          <w:rFonts w:cstheme="minorHAnsi"/>
          <w:noProof/>
          <w:u w:val="single"/>
          <w:lang w:val="en-NZ" w:eastAsia="en-NZ"/>
        </w:rPr>
        <w:lastRenderedPageBreak/>
        <mc:AlternateContent>
          <mc:Choice Requires="wps">
            <w:drawing>
              <wp:anchor distT="0" distB="0" distL="274320" distR="114300" simplePos="0" relativeHeight="251762688" behindDoc="0" locked="0" layoutInCell="1" allowOverlap="1" wp14:anchorId="5FE54B11" wp14:editId="7A7DC322">
                <wp:simplePos x="0" y="0"/>
                <wp:positionH relativeFrom="margin">
                  <wp:posOffset>4686300</wp:posOffset>
                </wp:positionH>
                <wp:positionV relativeFrom="margin">
                  <wp:posOffset>-12700</wp:posOffset>
                </wp:positionV>
                <wp:extent cx="1783080" cy="6029325"/>
                <wp:effectExtent l="0" t="0" r="3810" b="9525"/>
                <wp:wrapSquare wrapText="bothSides"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60293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03C2" w:rsidRDefault="004003C2" w:rsidP="00D06DA6">
                            <w:pPr>
                              <w:pStyle w:val="Heading1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Teaching Notes</w:t>
                            </w:r>
                          </w:p>
                          <w:p w:rsidR="004003C2" w:rsidRDefault="004003C2" w:rsidP="00D06DA6">
                            <w:pPr>
                              <w:spacing w:after="100"/>
                              <w:jc w:val="center"/>
                              <w:rPr>
                                <w:color w:val="6076B4" w:themeColor="accent1"/>
                              </w:rPr>
                            </w:pP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</w:p>
                          <w:p w:rsidR="004003C2" w:rsidRDefault="004003C2" w:rsidP="00C0790F">
                            <w:pPr>
                              <w:spacing w:after="100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4003C2" w:rsidRDefault="004003C2" w:rsidP="00C0790F">
                            <w:pPr>
                              <w:spacing w:after="100"/>
                              <w:rPr>
                                <w:b/>
                                <w:color w:val="002060"/>
                              </w:rPr>
                            </w:pPr>
                            <w:r w:rsidRPr="00992F29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Slides 10 and 11</w:t>
                            </w:r>
                            <w:r w:rsidRPr="00CD52AC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</w:rPr>
                              <w:t>in the Political Polls power-point explain the “decided voters only” issue.</w:t>
                            </w:r>
                          </w:p>
                          <w:p w:rsidR="004003C2" w:rsidRDefault="004003C2" w:rsidP="00C0790F">
                            <w:pPr>
                              <w:spacing w:after="100"/>
                              <w:rPr>
                                <w:b/>
                                <w:color w:val="002060"/>
                              </w:rPr>
                            </w:pPr>
                          </w:p>
                          <w:p w:rsidR="004003C2" w:rsidRDefault="004003C2" w:rsidP="00C0790F">
                            <w:pPr>
                              <w:spacing w:after="100"/>
                              <w:rPr>
                                <w:b/>
                                <w:color w:val="002060"/>
                              </w:rPr>
                            </w:pPr>
                          </w:p>
                          <w:p w:rsidR="004003C2" w:rsidRDefault="004003C2" w:rsidP="00C0790F">
                            <w:pPr>
                              <w:spacing w:after="100"/>
                              <w:rPr>
                                <w:b/>
                                <w:color w:val="002060"/>
                              </w:rPr>
                            </w:pPr>
                          </w:p>
                          <w:p w:rsidR="004003C2" w:rsidRDefault="004003C2" w:rsidP="00C0790F">
                            <w:pPr>
                              <w:spacing w:after="100"/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*Key Research Poll</w:t>
                            </w:r>
                          </w:p>
                          <w:p w:rsidR="004003C2" w:rsidRDefault="004003C2" w:rsidP="00C0790F">
                            <w:pPr>
                              <w:spacing w:after="100"/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Page 4:</w:t>
                            </w:r>
                          </w:p>
                          <w:p w:rsidR="004003C2" w:rsidRPr="0043425E" w:rsidRDefault="004003C2" w:rsidP="00C0790F">
                            <w:pPr>
                              <w:spacing w:after="100"/>
                              <w:rPr>
                                <w:i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Students should use the “Valid%” columns for claims 1 and 2 on the worksheet with sample sizes n= 794 in 2011 and n= 589 in 2012,</w:t>
                            </w:r>
                            <w:r>
                              <w:rPr>
                                <w:b/>
                                <w:i/>
                                <w:color w:val="00206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2060"/>
                              </w:rPr>
                              <w:t>removing the undecided voters.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o:spid="_x0000_s1079" style="position:absolute;margin-left:369pt;margin-top:-1pt;width:140.4pt;height:474.75pt;z-index:251762688;visibility:visible;mso-wrap-style:square;mso-width-percent:30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3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" fillcolor="#e4e9ef [3214]" stroked="f" strokeweight="2.25pt">
                <v:textbox inset="14.4pt,36pt,14.4pt,10.8pt">
                  <w:txbxContent>
                    <w:p w:rsidR="004003C2" w:rsidRDefault="004003C2" w:rsidP="00D06DA6">
                      <w:pPr>
                        <w:pStyle w:val="Heading1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Teaching Notes</w:t>
                      </w:r>
                    </w:p>
                    <w:p w:rsidR="004003C2" w:rsidRDefault="004003C2" w:rsidP="00D06DA6">
                      <w:pPr>
                        <w:spacing w:after="100"/>
                        <w:jc w:val="center"/>
                        <w:rPr>
                          <w:color w:val="6076B4" w:themeColor="accent1"/>
                        </w:rPr>
                      </w:pP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</w:p>
                    <w:p w:rsidR="004003C2" w:rsidRDefault="004003C2" w:rsidP="00C0790F">
                      <w:pPr>
                        <w:spacing w:after="100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4003C2" w:rsidRDefault="004003C2" w:rsidP="00C0790F">
                      <w:pPr>
                        <w:spacing w:after="100"/>
                        <w:rPr>
                          <w:b/>
                          <w:color w:val="002060"/>
                        </w:rPr>
                      </w:pPr>
                      <w:r w:rsidRPr="00992F29">
                        <w:rPr>
                          <w:b/>
                          <w:color w:val="002060"/>
                          <w:sz w:val="24"/>
                          <w:szCs w:val="24"/>
                        </w:rPr>
                        <w:t>Slides 10 and 11</w:t>
                      </w:r>
                      <w:r w:rsidRPr="00CD52AC">
                        <w:rPr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</w:rPr>
                        <w:t>in the Political Polls power-point explain the “decided voters only” issue.</w:t>
                      </w:r>
                    </w:p>
                    <w:p w:rsidR="004003C2" w:rsidRDefault="004003C2" w:rsidP="00C0790F">
                      <w:pPr>
                        <w:spacing w:after="100"/>
                        <w:rPr>
                          <w:b/>
                          <w:color w:val="002060"/>
                        </w:rPr>
                      </w:pPr>
                    </w:p>
                    <w:p w:rsidR="004003C2" w:rsidRDefault="004003C2" w:rsidP="00C0790F">
                      <w:pPr>
                        <w:spacing w:after="100"/>
                        <w:rPr>
                          <w:b/>
                          <w:color w:val="002060"/>
                        </w:rPr>
                      </w:pPr>
                    </w:p>
                    <w:p w:rsidR="004003C2" w:rsidRDefault="004003C2" w:rsidP="00C0790F">
                      <w:pPr>
                        <w:spacing w:after="100"/>
                        <w:rPr>
                          <w:b/>
                          <w:color w:val="002060"/>
                        </w:rPr>
                      </w:pPr>
                    </w:p>
                    <w:p w:rsidR="004003C2" w:rsidRDefault="004003C2" w:rsidP="00C0790F">
                      <w:pPr>
                        <w:spacing w:after="100"/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*Key Research Poll</w:t>
                      </w:r>
                    </w:p>
                    <w:p w:rsidR="004003C2" w:rsidRDefault="004003C2" w:rsidP="00C0790F">
                      <w:pPr>
                        <w:spacing w:after="100"/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Page 4:</w:t>
                      </w:r>
                    </w:p>
                    <w:p w:rsidR="004003C2" w:rsidRPr="0043425E" w:rsidRDefault="004003C2" w:rsidP="00C0790F">
                      <w:pPr>
                        <w:spacing w:after="100"/>
                        <w:rPr>
                          <w:i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Students should use the “Valid%” columns for claims 1 and 2 on the worksheet with sample sizes n= 794 in 2011 and n= 589 in 2012,</w:t>
                      </w:r>
                      <w:r>
                        <w:rPr>
                          <w:b/>
                          <w:i/>
                          <w:color w:val="002060"/>
                        </w:rPr>
                        <w:t xml:space="preserve"> </w:t>
                      </w:r>
                      <w:r>
                        <w:rPr>
                          <w:i/>
                          <w:color w:val="002060"/>
                        </w:rPr>
                        <w:t>removing the undecided voters.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06DA6">
        <w:rPr>
          <w:b/>
          <w:sz w:val="24"/>
          <w:szCs w:val="24"/>
          <w:u w:val="single"/>
        </w:rPr>
        <w:t xml:space="preserve">LESSON FIVE: </w:t>
      </w:r>
      <w:r w:rsidR="00D06DA6" w:rsidRPr="00D06DA6">
        <w:rPr>
          <w:b/>
          <w:sz w:val="28"/>
          <w:szCs w:val="28"/>
        </w:rPr>
        <w:t xml:space="preserve">Political </w:t>
      </w:r>
      <w:r w:rsidR="00D06DA6">
        <w:rPr>
          <w:b/>
          <w:sz w:val="28"/>
          <w:szCs w:val="28"/>
        </w:rPr>
        <w:t>Polls</w:t>
      </w:r>
    </w:p>
    <w:p w:rsidR="008479D0" w:rsidRDefault="00C0790F" w:rsidP="00DD1F3B">
      <w:pPr>
        <w:rPr>
          <w:rFonts w:cstheme="minorHAnsi"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ACTIVITY 1 </w:t>
      </w:r>
      <w:r w:rsidR="00D06DA6">
        <w:rPr>
          <w:rFonts w:cstheme="minorHAnsi"/>
          <w:sz w:val="24"/>
          <w:szCs w:val="24"/>
        </w:rPr>
        <w:t xml:space="preserve">Show the </w:t>
      </w:r>
      <w:r w:rsidR="00D06DA6" w:rsidRPr="00CD52AC">
        <w:rPr>
          <w:rFonts w:cstheme="minorHAnsi"/>
          <w:b/>
          <w:sz w:val="24"/>
          <w:szCs w:val="24"/>
        </w:rPr>
        <w:t>power-point presentation on Political Polls</w:t>
      </w:r>
      <w:r w:rsidR="00D06DA6">
        <w:rPr>
          <w:rFonts w:cstheme="minorHAnsi"/>
          <w:sz w:val="24"/>
          <w:szCs w:val="24"/>
        </w:rPr>
        <w:t>. (see Sampling Error Resource Pack)</w:t>
      </w:r>
    </w:p>
    <w:p w:rsidR="003B1C67" w:rsidRDefault="003B1C67" w:rsidP="00DD1F3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Most political polls </w:t>
      </w:r>
      <w:r>
        <w:rPr>
          <w:rFonts w:cstheme="minorHAnsi"/>
          <w:b/>
          <w:sz w:val="24"/>
          <w:szCs w:val="24"/>
        </w:rPr>
        <w:t xml:space="preserve">asking about the party vote </w:t>
      </w:r>
      <w:r>
        <w:rPr>
          <w:rFonts w:cstheme="minorHAnsi"/>
          <w:sz w:val="24"/>
          <w:szCs w:val="24"/>
        </w:rPr>
        <w:t>in New Zealand are for the “Decided Voters only”. Those people who are unsure or refuse to answer are usually removed before the analysis is done.</w:t>
      </w:r>
    </w:p>
    <w:p w:rsidR="003B1C67" w:rsidRPr="00C0790F" w:rsidRDefault="003B1C67" w:rsidP="00DD1F3B">
      <w:pPr>
        <w:rPr>
          <w:rFonts w:cstheme="minorHAnsi"/>
          <w:b/>
        </w:rPr>
      </w:pPr>
      <w:r>
        <w:rPr>
          <w:rFonts w:cstheme="minorHAnsi"/>
          <w:sz w:val="24"/>
          <w:szCs w:val="24"/>
        </w:rPr>
        <w:t>However, Horizon Research uses a very different methodology. They include voters potentially leaning towards a particular party</w:t>
      </w:r>
      <w:r w:rsidR="00F2710E">
        <w:rPr>
          <w:rFonts w:cstheme="minorHAnsi"/>
          <w:sz w:val="24"/>
          <w:szCs w:val="24"/>
        </w:rPr>
        <w:t xml:space="preserve"> and only take out those refusing to answer</w:t>
      </w:r>
      <w:r w:rsidR="00C0790F">
        <w:rPr>
          <w:rFonts w:cstheme="minorHAnsi"/>
          <w:sz w:val="24"/>
          <w:szCs w:val="24"/>
        </w:rPr>
        <w:t xml:space="preserve"> or who cannot or will not vote. </w:t>
      </w:r>
      <w:r w:rsidR="00F2710E">
        <w:rPr>
          <w:rFonts w:cstheme="minorHAnsi"/>
          <w:sz w:val="24"/>
          <w:szCs w:val="24"/>
        </w:rPr>
        <w:t>They give their poll a different name:</w:t>
      </w:r>
      <w:r w:rsidR="00C0790F">
        <w:rPr>
          <w:rFonts w:cstheme="minorHAnsi"/>
          <w:sz w:val="24"/>
          <w:szCs w:val="24"/>
        </w:rPr>
        <w:t xml:space="preserve"> ”</w:t>
      </w:r>
      <w:r w:rsidR="00C0790F" w:rsidRPr="00C0790F">
        <w:rPr>
          <w:rFonts w:cstheme="minorHAnsi"/>
          <w:b/>
        </w:rPr>
        <w:t>A Net Potential Vote Poll”</w:t>
      </w:r>
    </w:p>
    <w:p w:rsidR="00F2710E" w:rsidRDefault="00545024" w:rsidP="00F2710E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321310</wp:posOffset>
                </wp:positionV>
                <wp:extent cx="1562100" cy="1457325"/>
                <wp:effectExtent l="0" t="38100" r="57150" b="28575"/>
                <wp:wrapNone/>
                <wp:docPr id="293" name="Straight Arrow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2100" cy="1457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3" o:spid="_x0000_s1026" type="#_x0000_t32" style="position:absolute;margin-left:264pt;margin-top:25.3pt;width:123pt;height:114.75pt;flip:y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" strokecolor="#566daf [3044]">
                <v:stroke endarrow="open"/>
              </v:shape>
            </w:pict>
          </mc:Fallback>
        </mc:AlternateContent>
      </w:r>
      <w:r w:rsidR="00C0790F">
        <w:t>(</w:t>
      </w:r>
      <w:r w:rsidR="00F2710E">
        <w:t xml:space="preserve">Horizon have put forward an argument in defense of their different methodology: see the Microsoft Word document entitled </w:t>
      </w:r>
      <w:r w:rsidR="00F2710E">
        <w:rPr>
          <w:b/>
        </w:rPr>
        <w:t>“</w:t>
      </w:r>
      <w:r w:rsidR="00F2710E" w:rsidRPr="00A23E8A">
        <w:rPr>
          <w:b/>
        </w:rPr>
        <w:t>Comparing Polls”</w:t>
      </w:r>
      <w:r w:rsidR="00F2710E">
        <w:t xml:space="preserve"> in the </w:t>
      </w:r>
      <w:r w:rsidR="00C0790F" w:rsidRPr="00C0790F">
        <w:rPr>
          <w:b/>
        </w:rPr>
        <w:t xml:space="preserve">Non-Sampling Error </w:t>
      </w:r>
      <w:r w:rsidR="00F2710E" w:rsidRPr="00C0790F">
        <w:rPr>
          <w:b/>
        </w:rPr>
        <w:t>Resource Pack</w:t>
      </w:r>
      <w:r w:rsidR="00F2710E">
        <w:t>.</w:t>
      </w:r>
      <w:r w:rsidR="00C0790F">
        <w:t>)</w:t>
      </w:r>
    </w:p>
    <w:p w:rsidR="00D06DA6" w:rsidRPr="00CD52AC" w:rsidRDefault="00CD52AC" w:rsidP="00DD1F3B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ACTIVITY 2  </w:t>
      </w:r>
      <w:r w:rsidRPr="00CD52AC">
        <w:rPr>
          <w:b/>
          <w:sz w:val="24"/>
          <w:szCs w:val="24"/>
        </w:rPr>
        <w:t xml:space="preserve">Using the </w:t>
      </w:r>
      <w:r>
        <w:rPr>
          <w:b/>
          <w:sz w:val="24"/>
          <w:szCs w:val="24"/>
        </w:rPr>
        <w:t xml:space="preserve">1.5 x Av MoE rule of thumb to compare two </w:t>
      </w:r>
      <w:r w:rsidR="008444EB">
        <w:rPr>
          <w:b/>
          <w:sz w:val="24"/>
          <w:szCs w:val="24"/>
        </w:rPr>
        <w:t xml:space="preserve">separate </w:t>
      </w:r>
      <w:r>
        <w:rPr>
          <w:b/>
          <w:sz w:val="24"/>
          <w:szCs w:val="24"/>
        </w:rPr>
        <w:t>political “party Vote” polls</w:t>
      </w:r>
      <w:r w:rsidR="008444EB">
        <w:rPr>
          <w:b/>
          <w:sz w:val="24"/>
          <w:szCs w:val="24"/>
        </w:rPr>
        <w:t xml:space="preserve"> (2011 v 2012)</w:t>
      </w:r>
    </w:p>
    <w:p w:rsidR="00673A04" w:rsidRDefault="00CD52AC" w:rsidP="00673A04">
      <w:pPr>
        <w:rPr>
          <w:rFonts w:cstheme="minorHAnsi"/>
          <w:b/>
        </w:rPr>
      </w:pPr>
      <w:r>
        <w:rPr>
          <w:rFonts w:cstheme="minorHAnsi"/>
          <w:b/>
        </w:rPr>
        <w:t xml:space="preserve">Resources: </w:t>
      </w:r>
      <w:r w:rsidR="00673A04">
        <w:rPr>
          <w:rFonts w:cstheme="minorHAnsi"/>
          <w:b/>
        </w:rPr>
        <w:t xml:space="preserve"> </w:t>
      </w:r>
      <w:r w:rsidR="0043425E">
        <w:rPr>
          <w:rFonts w:cstheme="minorHAnsi"/>
          <w:b/>
        </w:rPr>
        <w:t>(in Sampling Error Workshop Resource Pack)</w:t>
      </w:r>
    </w:p>
    <w:p w:rsidR="00CD52AC" w:rsidRPr="00673A04" w:rsidRDefault="00CD52AC" w:rsidP="00673A04">
      <w:pPr>
        <w:pStyle w:val="ListParagraph"/>
        <w:numPr>
          <w:ilvl w:val="0"/>
          <w:numId w:val="17"/>
        </w:numPr>
        <w:rPr>
          <w:rFonts w:cstheme="minorHAnsi"/>
        </w:rPr>
      </w:pPr>
      <w:r w:rsidRPr="00673A04">
        <w:rPr>
          <w:rFonts w:cstheme="minorHAnsi"/>
        </w:rPr>
        <w:t xml:space="preserve">Herald on Sunday </w:t>
      </w:r>
      <w:r w:rsidRPr="00DA7BAC">
        <w:rPr>
          <w:rFonts w:cstheme="minorHAnsi"/>
          <w:b/>
        </w:rPr>
        <w:t>Key Research Poll</w:t>
      </w:r>
      <w:r w:rsidRPr="00673A04">
        <w:rPr>
          <w:rFonts w:cstheme="minorHAnsi"/>
        </w:rPr>
        <w:t xml:space="preserve"> </w:t>
      </w:r>
      <w:r w:rsidR="00DA7BAC">
        <w:rPr>
          <w:rFonts w:cstheme="minorHAnsi"/>
          <w:b/>
        </w:rPr>
        <w:t>Pages 2, 4</w:t>
      </w:r>
      <w:r w:rsidR="00545024">
        <w:rPr>
          <w:rFonts w:cstheme="minorHAnsi"/>
          <w:b/>
        </w:rPr>
        <w:t>*</w:t>
      </w:r>
      <w:r w:rsidR="00DA7BAC">
        <w:rPr>
          <w:rFonts w:cstheme="minorHAnsi"/>
          <w:b/>
        </w:rPr>
        <w:t xml:space="preserve"> and 13    </w:t>
      </w:r>
    </w:p>
    <w:p w:rsidR="00CD52AC" w:rsidRPr="00DA7BAC" w:rsidRDefault="00673A04" w:rsidP="00CD52AC">
      <w:pPr>
        <w:pStyle w:val="ListParagraph"/>
        <w:numPr>
          <w:ilvl w:val="0"/>
          <w:numId w:val="17"/>
        </w:numPr>
        <w:rPr>
          <w:rFonts w:cstheme="minorHAnsi"/>
          <w:b/>
        </w:rPr>
      </w:pPr>
      <w:r w:rsidRPr="00DA7BAC">
        <w:rPr>
          <w:rFonts w:cstheme="minorHAnsi"/>
          <w:b/>
        </w:rPr>
        <w:t>Political P</w:t>
      </w:r>
      <w:r w:rsidR="00CD52AC" w:rsidRPr="00DA7BAC">
        <w:rPr>
          <w:rFonts w:cstheme="minorHAnsi"/>
          <w:b/>
        </w:rPr>
        <w:t>olls Worksheet 1</w:t>
      </w:r>
      <w:r w:rsidR="00A00423">
        <w:rPr>
          <w:rFonts w:cstheme="minorHAnsi"/>
          <w:b/>
        </w:rPr>
        <w:t xml:space="preserve">  </w:t>
      </w:r>
      <w:r w:rsidR="00A00423">
        <w:rPr>
          <w:rFonts w:cstheme="minorHAnsi"/>
        </w:rPr>
        <w:t>(Answers in resource pack)</w:t>
      </w:r>
    </w:p>
    <w:p w:rsidR="00461DBC" w:rsidRPr="00461DBC" w:rsidRDefault="00461DBC" w:rsidP="00461DBC">
      <w:pPr>
        <w:pStyle w:val="ListParagraph"/>
        <w:tabs>
          <w:tab w:val="left" w:pos="4920"/>
        </w:tabs>
        <w:ind w:left="720" w:firstLine="0"/>
        <w:rPr>
          <w:rFonts w:cstheme="minorHAnsi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91360" behindDoc="0" locked="0" layoutInCell="1" allowOverlap="1" wp14:anchorId="42C0BBC1" wp14:editId="76EFA417">
            <wp:simplePos x="0" y="0"/>
            <wp:positionH relativeFrom="column">
              <wp:posOffset>-152400</wp:posOffset>
            </wp:positionH>
            <wp:positionV relativeFrom="paragraph">
              <wp:posOffset>295275</wp:posOffset>
            </wp:positionV>
            <wp:extent cx="4838700" cy="2533650"/>
            <wp:effectExtent l="0" t="0" r="0" b="0"/>
            <wp:wrapTopAndBottom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B7F" w:rsidRPr="0043425E">
        <w:rPr>
          <w:rFonts w:cstheme="minorHAnsi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2770369" wp14:editId="0ACAB322">
                <wp:simplePos x="0" y="0"/>
                <wp:positionH relativeFrom="column">
                  <wp:posOffset>5219700</wp:posOffset>
                </wp:positionH>
                <wp:positionV relativeFrom="paragraph">
                  <wp:posOffset>670560</wp:posOffset>
                </wp:positionV>
                <wp:extent cx="1352550" cy="1419225"/>
                <wp:effectExtent l="0" t="0" r="0" b="9525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3C2" w:rsidRDefault="004003C2" w:rsidP="00545024">
                            <w:r>
                              <w:t xml:space="preserve">Removing the un-decided voters is only necessary in </w:t>
                            </w:r>
                            <w:r w:rsidRPr="00670035">
                              <w:rPr>
                                <w:b/>
                              </w:rPr>
                              <w:t>“party vote”</w:t>
                            </w:r>
                            <w:r>
                              <w:t xml:space="preserve"> questions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80" type="#_x0000_t202" style="position:absolute;left:0;text-align:left;margin-left:411pt;margin-top:52.8pt;width:106.5pt;height:111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" stroked="f">
                <v:textbox>
                  <w:txbxContent>
                    <w:p w:rsidR="004003C2" w:rsidRDefault="004003C2" w:rsidP="00545024">
                      <w:r>
                        <w:t xml:space="preserve">Removing the un-decided voters is only necessary in </w:t>
                      </w:r>
                      <w:r w:rsidRPr="00670035">
                        <w:rPr>
                          <w:b/>
                        </w:rPr>
                        <w:t>“party vote”</w:t>
                      </w:r>
                      <w:r>
                        <w:t xml:space="preserve"> questions</w:t>
                      </w:r>
                    </w:p>
                  </w:txbxContent>
                </v:textbox>
              </v:shape>
            </w:pict>
          </mc:Fallback>
        </mc:AlternateContent>
      </w:r>
      <w:r w:rsidR="00DA7BAC">
        <w:rPr>
          <w:rFonts w:cstheme="minorHAnsi"/>
        </w:rPr>
        <w:t>(Note:</w:t>
      </w:r>
      <w:r w:rsidR="00287B7F" w:rsidRPr="00287B7F">
        <w:rPr>
          <w:noProof/>
          <w:lang w:val="en-NZ" w:eastAsia="en-NZ"/>
        </w:rPr>
        <w:t xml:space="preserve"> </w:t>
      </w:r>
      <w:r w:rsidR="00DA7BAC">
        <w:rPr>
          <w:rFonts w:cstheme="minorHAnsi"/>
        </w:rPr>
        <w:t xml:space="preserve"> The complete poll i</w:t>
      </w:r>
      <w:r w:rsidR="00CA646E">
        <w:rPr>
          <w:rFonts w:cstheme="minorHAnsi"/>
        </w:rPr>
        <w:t xml:space="preserve">s provided in the resource pack) </w:t>
      </w:r>
    </w:p>
    <w:p w:rsidR="00CD52AC" w:rsidRDefault="00287B7F" w:rsidP="00DD1F3B">
      <w:pPr>
        <w:rPr>
          <w:rFonts w:cstheme="minorHAnsi"/>
        </w:rPr>
      </w:pPr>
      <w:r w:rsidRPr="004067E1">
        <w:rPr>
          <w:rFonts w:ascii="Arial" w:hAnsi="Arial" w:cs="Arial"/>
          <w:b/>
          <w:noProof/>
          <w:sz w:val="24"/>
          <w:szCs w:val="24"/>
          <w:lang w:val="en-NZ" w:eastAsia="en-NZ"/>
        </w:rPr>
        <w:lastRenderedPageBreak/>
        <mc:AlternateContent>
          <mc:Choice Requires="wps">
            <w:drawing>
              <wp:anchor distT="0" distB="0" distL="274320" distR="114300" simplePos="0" relativeHeight="251790336" behindDoc="0" locked="0" layoutInCell="1" allowOverlap="1" wp14:anchorId="0D06AE90" wp14:editId="54637E9D">
                <wp:simplePos x="0" y="0"/>
                <wp:positionH relativeFrom="margin">
                  <wp:posOffset>4749165</wp:posOffset>
                </wp:positionH>
                <wp:positionV relativeFrom="margin">
                  <wp:posOffset>-390525</wp:posOffset>
                </wp:positionV>
                <wp:extent cx="1783080" cy="8896350"/>
                <wp:effectExtent l="0" t="0" r="3810" b="0"/>
                <wp:wrapSquare wrapText="bothSides"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88963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03C2" w:rsidRDefault="004003C2" w:rsidP="00287B7F">
                            <w:pPr>
                              <w:pStyle w:val="Heading1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Teaching Notes</w:t>
                            </w:r>
                          </w:p>
                          <w:p w:rsidR="004003C2" w:rsidRDefault="004003C2" w:rsidP="00287B7F">
                            <w:pPr>
                              <w:spacing w:after="100"/>
                              <w:jc w:val="center"/>
                              <w:rPr>
                                <w:color w:val="6076B4" w:themeColor="accent1"/>
                              </w:rPr>
                            </w:pP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</w:p>
                          <w:p w:rsidR="004003C2" w:rsidRPr="00DA7BAC" w:rsidRDefault="004003C2" w:rsidP="00287B7F">
                            <w:pPr>
                              <w:rPr>
                                <w:color w:val="002060"/>
                              </w:rPr>
                            </w:pPr>
                            <w:r w:rsidRPr="00DA7BAC">
                              <w:rPr>
                                <w:b/>
                                <w:color w:val="002060"/>
                                <w:u w:val="single"/>
                              </w:rPr>
                              <w:t>Note</w:t>
                            </w:r>
                            <w:r w:rsidRPr="00DA7BAC">
                              <w:rPr>
                                <w:color w:val="002060"/>
                              </w:rPr>
                              <w:t>: The “valid%” column is not provided for the “gender” table (June 2012 poll, Page 13)</w:t>
                            </w:r>
                          </w:p>
                          <w:p w:rsidR="004003C2" w:rsidRPr="00DA7BAC" w:rsidRDefault="004003C2" w:rsidP="00287B7F">
                            <w:pPr>
                              <w:rPr>
                                <w:color w:val="002060"/>
                              </w:rPr>
                            </w:pPr>
                            <w:r w:rsidRPr="00DA7BAC">
                              <w:rPr>
                                <w:color w:val="002060"/>
                              </w:rPr>
                              <w:t>Students use the poll sample size n=700 for testing claim 3</w:t>
                            </w:r>
                          </w:p>
                          <w:p w:rsidR="004003C2" w:rsidRDefault="004003C2" w:rsidP="00287B7F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Default="004003C2" w:rsidP="00287B7F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Default="004003C2" w:rsidP="00287B7F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Default="004003C2" w:rsidP="00287B7F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Default="004003C2" w:rsidP="00287B7F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Default="004003C2" w:rsidP="00287B7F">
                            <w:pPr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Additional report added to resource pack: Mondayising Waitangi Day and Anzac Day</w:t>
                            </w:r>
                          </w:p>
                          <w:p w:rsidR="004003C2" w:rsidRDefault="004003C2" w:rsidP="00287B7F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Default="004003C2" w:rsidP="00287B7F">
                            <w:pPr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.</w:t>
                            </w:r>
                          </w:p>
                          <w:p w:rsidR="004003C2" w:rsidRDefault="004003C2" w:rsidP="00287B7F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Default="004003C2" w:rsidP="00287B7F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Default="004003C2" w:rsidP="00287B7F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Pr="00CC7342" w:rsidRDefault="004003C2" w:rsidP="00287B7F">
                            <w:p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You may need to spend time helping students to recognize key phrases implying a comparison claim.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o:spid="_x0000_s1081" style="position:absolute;margin-left:373.95pt;margin-top:-30.75pt;width:140.4pt;height:700.5pt;z-index:251790336;visibility:visible;mso-wrap-style:square;mso-width-percent:30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3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" fillcolor="#e4e9ef [3214]" stroked="f" strokeweight="2.25pt">
                <v:fill opacity="55769f"/>
                <v:textbox inset="14.4pt,36pt,14.4pt,10.8pt">
                  <w:txbxContent>
                    <w:p w:rsidR="004003C2" w:rsidRDefault="004003C2" w:rsidP="00287B7F">
                      <w:pPr>
                        <w:pStyle w:val="Heading1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Teaching Notes</w:t>
                      </w:r>
                    </w:p>
                    <w:p w:rsidR="004003C2" w:rsidRDefault="004003C2" w:rsidP="00287B7F">
                      <w:pPr>
                        <w:spacing w:after="100"/>
                        <w:jc w:val="center"/>
                        <w:rPr>
                          <w:color w:val="6076B4" w:themeColor="accent1"/>
                        </w:rPr>
                      </w:pP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</w:p>
                    <w:p w:rsidR="004003C2" w:rsidRPr="00DA7BAC" w:rsidRDefault="004003C2" w:rsidP="00287B7F">
                      <w:pPr>
                        <w:rPr>
                          <w:color w:val="002060"/>
                        </w:rPr>
                      </w:pPr>
                      <w:r w:rsidRPr="00DA7BAC">
                        <w:rPr>
                          <w:b/>
                          <w:color w:val="002060"/>
                          <w:u w:val="single"/>
                        </w:rPr>
                        <w:t>Note</w:t>
                      </w:r>
                      <w:r w:rsidRPr="00DA7BAC">
                        <w:rPr>
                          <w:color w:val="002060"/>
                        </w:rPr>
                        <w:t>: The “valid%” column is not provided for the “gender” table (June 2012 poll, Page 13)</w:t>
                      </w:r>
                    </w:p>
                    <w:p w:rsidR="004003C2" w:rsidRPr="00DA7BAC" w:rsidRDefault="004003C2" w:rsidP="00287B7F">
                      <w:pPr>
                        <w:rPr>
                          <w:color w:val="002060"/>
                        </w:rPr>
                      </w:pPr>
                      <w:r w:rsidRPr="00DA7BAC">
                        <w:rPr>
                          <w:color w:val="002060"/>
                        </w:rPr>
                        <w:t>Students use the poll sample size n=700 for testing claim 3</w:t>
                      </w:r>
                    </w:p>
                    <w:p w:rsidR="004003C2" w:rsidRDefault="004003C2" w:rsidP="00287B7F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Default="004003C2" w:rsidP="00287B7F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Default="004003C2" w:rsidP="00287B7F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Default="004003C2" w:rsidP="00287B7F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Default="004003C2" w:rsidP="00287B7F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Default="004003C2" w:rsidP="00287B7F">
                      <w:pPr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Additional report added to resource pack: Mondayising Waitangi Day and Anzac Day</w:t>
                      </w:r>
                    </w:p>
                    <w:p w:rsidR="004003C2" w:rsidRDefault="004003C2" w:rsidP="00287B7F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Default="004003C2" w:rsidP="00287B7F">
                      <w:pPr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.</w:t>
                      </w:r>
                    </w:p>
                    <w:p w:rsidR="004003C2" w:rsidRDefault="004003C2" w:rsidP="00287B7F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Default="004003C2" w:rsidP="00287B7F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Default="004003C2" w:rsidP="00287B7F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Pr="00CC7342" w:rsidRDefault="004003C2" w:rsidP="00287B7F">
                      <w:pPr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You may need to spend time helping students to recognize key phrases implying a comparison claim.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8479D0" w:rsidRPr="00461DBC" w:rsidRDefault="008444EB" w:rsidP="00DD1F3B">
      <w:pPr>
        <w:rPr>
          <w:rFonts w:cstheme="minorHAnsi"/>
        </w:rPr>
      </w:pPr>
      <w:r>
        <w:rPr>
          <w:noProof/>
          <w:lang w:val="en-NZ" w:eastAsia="en-NZ"/>
        </w:rPr>
        <w:drawing>
          <wp:inline distT="0" distB="0" distL="0" distR="0" wp14:anchorId="38F59BBF" wp14:editId="4164B904">
            <wp:extent cx="4512945" cy="2943225"/>
            <wp:effectExtent l="0" t="0" r="1905" b="952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1294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530" w:rsidRPr="00EF1530">
        <w:rPr>
          <w:rFonts w:ascii="Arial" w:hAnsi="Arial" w:cs="Arial"/>
          <w:b/>
          <w:noProof/>
          <w:sz w:val="24"/>
          <w:szCs w:val="24"/>
          <w:lang w:val="en-NZ" w:eastAsia="en-NZ"/>
        </w:rPr>
        <w:t xml:space="preserve"> </w:t>
      </w:r>
    </w:p>
    <w:p w:rsidR="008479D0" w:rsidRDefault="00102E7E" w:rsidP="00DD1F3B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LESSON SIX:</w:t>
      </w:r>
      <w:r>
        <w:rPr>
          <w:b/>
          <w:sz w:val="24"/>
          <w:szCs w:val="24"/>
        </w:rPr>
        <w:t xml:space="preserve"> Distinguishing the Three Types of Claim</w:t>
      </w:r>
    </w:p>
    <w:p w:rsidR="00102E7E" w:rsidRDefault="00102E7E" w:rsidP="00DD1F3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Resources: </w:t>
      </w:r>
    </w:p>
    <w:p w:rsidR="00102E7E" w:rsidRPr="00A13815" w:rsidRDefault="00CC7342" w:rsidP="00102E7E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A13815">
        <w:rPr>
          <w:rFonts w:cstheme="minorHAnsi"/>
          <w:sz w:val="24"/>
          <w:szCs w:val="24"/>
        </w:rPr>
        <w:t xml:space="preserve">Testing Claims Flow Chart </w:t>
      </w:r>
    </w:p>
    <w:p w:rsidR="00A13815" w:rsidRDefault="00A13815" w:rsidP="00A13815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A13815">
        <w:rPr>
          <w:rFonts w:cstheme="minorHAnsi"/>
          <w:sz w:val="24"/>
          <w:szCs w:val="24"/>
        </w:rPr>
        <w:t>“Are our buildings safe to occupy?” Worksheet</w:t>
      </w:r>
    </w:p>
    <w:p w:rsidR="00A13815" w:rsidRPr="00A13815" w:rsidRDefault="00A13815" w:rsidP="00A13815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Research NZ </w:t>
      </w:r>
      <w:r w:rsidRPr="00A13815">
        <w:rPr>
          <w:rFonts w:cstheme="minorHAnsi"/>
          <w:sz w:val="24"/>
          <w:szCs w:val="24"/>
        </w:rPr>
        <w:t>“Are our buildings safe to occupy?”</w:t>
      </w:r>
      <w:r>
        <w:rPr>
          <w:rFonts w:cstheme="minorHAnsi"/>
          <w:sz w:val="24"/>
          <w:szCs w:val="24"/>
        </w:rPr>
        <w:t xml:space="preserve"> report: Page 1with Table A + Tables 1-9 (pages 3,4,5</w:t>
      </w:r>
      <w:r w:rsidR="00D40DF8">
        <w:rPr>
          <w:rFonts w:cstheme="minorHAnsi"/>
          <w:sz w:val="24"/>
          <w:szCs w:val="24"/>
        </w:rPr>
        <w:t xml:space="preserve"> in full report</w:t>
      </w:r>
      <w:r>
        <w:rPr>
          <w:rFonts w:cstheme="minorHAnsi"/>
          <w:sz w:val="24"/>
          <w:szCs w:val="24"/>
        </w:rPr>
        <w:t>)</w:t>
      </w:r>
    </w:p>
    <w:p w:rsidR="008479D0" w:rsidRDefault="00102E7E" w:rsidP="00DD1F3B">
      <w:pPr>
        <w:rPr>
          <w:rFonts w:cstheme="minorHAnsi"/>
          <w:u w:val="single"/>
        </w:rPr>
      </w:pPr>
      <w:r w:rsidRPr="00102E7E">
        <w:rPr>
          <w:rFonts w:cstheme="minorHAnsi"/>
          <w:u w:val="single"/>
        </w:rPr>
        <w:t>Activity 1:</w:t>
      </w:r>
    </w:p>
    <w:p w:rsidR="00102E7E" w:rsidRDefault="00102E7E" w:rsidP="00DD1F3B">
      <w:pPr>
        <w:rPr>
          <w:rFonts w:cstheme="minorHAnsi"/>
          <w:b/>
        </w:rPr>
      </w:pPr>
      <w:r w:rsidRPr="00102E7E">
        <w:rPr>
          <w:rFonts w:cstheme="minorHAnsi"/>
        </w:rPr>
        <w:t xml:space="preserve">Students should </w:t>
      </w:r>
      <w:r w:rsidR="00371242">
        <w:rPr>
          <w:rFonts w:cstheme="minorHAnsi"/>
        </w:rPr>
        <w:t xml:space="preserve">initially focus on the statements in the </w:t>
      </w:r>
      <w:r w:rsidR="00371242" w:rsidRPr="00371242">
        <w:rPr>
          <w:rFonts w:cstheme="minorHAnsi"/>
          <w:b/>
        </w:rPr>
        <w:t>Claim Column</w:t>
      </w:r>
      <w:r w:rsidR="00371242">
        <w:rPr>
          <w:rFonts w:cstheme="minorHAnsi"/>
        </w:rPr>
        <w:t xml:space="preserve"> and use the procedural flow chart to help them to classify each statement as either a </w:t>
      </w:r>
      <w:r w:rsidR="00371242" w:rsidRPr="00371242">
        <w:rPr>
          <w:rFonts w:cstheme="minorHAnsi"/>
          <w:b/>
        </w:rPr>
        <w:t>“no-comparison</w:t>
      </w:r>
      <w:r w:rsidR="00371242">
        <w:rPr>
          <w:rFonts w:cstheme="minorHAnsi"/>
        </w:rPr>
        <w:t xml:space="preserve">” claim, a claim </w:t>
      </w:r>
      <w:r w:rsidR="00371242" w:rsidRPr="00371242">
        <w:rPr>
          <w:rFonts w:cstheme="minorHAnsi"/>
          <w:b/>
        </w:rPr>
        <w:t>“involving a difference within the same group”</w:t>
      </w:r>
      <w:r w:rsidR="00371242">
        <w:rPr>
          <w:rFonts w:cstheme="minorHAnsi"/>
        </w:rPr>
        <w:t xml:space="preserve"> or a </w:t>
      </w:r>
      <w:r w:rsidR="00371242" w:rsidRPr="00371242">
        <w:rPr>
          <w:rFonts w:cstheme="minorHAnsi"/>
        </w:rPr>
        <w:t>claim</w:t>
      </w:r>
      <w:r w:rsidR="00371242" w:rsidRPr="00371242">
        <w:rPr>
          <w:rFonts w:cstheme="minorHAnsi"/>
          <w:b/>
        </w:rPr>
        <w:t xml:space="preserve"> ”involving a difference between 2 </w:t>
      </w:r>
      <w:r w:rsidR="00371242">
        <w:rPr>
          <w:rFonts w:cstheme="minorHAnsi"/>
          <w:b/>
        </w:rPr>
        <w:t>independent</w:t>
      </w:r>
      <w:r w:rsidR="00371242" w:rsidRPr="00371242">
        <w:rPr>
          <w:rFonts w:cstheme="minorHAnsi"/>
          <w:b/>
        </w:rPr>
        <w:t xml:space="preserve"> groups”</w:t>
      </w:r>
      <w:r w:rsidR="00371242">
        <w:rPr>
          <w:rFonts w:cstheme="minorHAnsi"/>
          <w:b/>
        </w:rPr>
        <w:t>.</w:t>
      </w:r>
    </w:p>
    <w:p w:rsidR="00371242" w:rsidRPr="00371242" w:rsidRDefault="00371242" w:rsidP="00DD1F3B">
      <w:pPr>
        <w:rPr>
          <w:rFonts w:cstheme="minorHAnsi"/>
        </w:rPr>
      </w:pPr>
      <w:r>
        <w:rPr>
          <w:rFonts w:cstheme="minorHAnsi"/>
        </w:rPr>
        <w:t>Students in the trial had the greatest difficulty recognising a comparison with</w:t>
      </w:r>
      <w:r w:rsidR="00FC5442">
        <w:rPr>
          <w:rFonts w:cstheme="minorHAnsi"/>
        </w:rPr>
        <w:t>in the same group claim, eg.”…</w:t>
      </w:r>
      <w:r>
        <w:rPr>
          <w:rFonts w:cstheme="minorHAnsi"/>
          <w:b/>
        </w:rPr>
        <w:t>m</w:t>
      </w:r>
      <w:r w:rsidRPr="00371242">
        <w:rPr>
          <w:rFonts w:cstheme="minorHAnsi"/>
          <w:b/>
        </w:rPr>
        <w:t>ore confident than not confident</w:t>
      </w:r>
      <w:r w:rsidR="00FC5442">
        <w:rPr>
          <w:rFonts w:cstheme="minorHAnsi"/>
          <w:b/>
        </w:rPr>
        <w:t>…</w:t>
      </w:r>
      <w:r>
        <w:rPr>
          <w:rFonts w:cstheme="minorHAnsi"/>
          <w:b/>
        </w:rPr>
        <w:t>”,</w:t>
      </w:r>
      <w:r>
        <w:rPr>
          <w:rFonts w:cstheme="minorHAnsi"/>
        </w:rPr>
        <w:t xml:space="preserve"> confusing it with a “no-comparison” claim. </w:t>
      </w:r>
    </w:p>
    <w:p w:rsidR="00461DBC" w:rsidRDefault="00CC7342" w:rsidP="00EC2BD1">
      <w:pPr>
        <w:spacing w:line="240" w:lineRule="auto"/>
        <w:rPr>
          <w:rFonts w:cstheme="minorHAnsi"/>
        </w:rPr>
      </w:pPr>
      <w:r>
        <w:rPr>
          <w:rFonts w:cstheme="minorHAnsi"/>
        </w:rPr>
        <w:t>Check students have correctly classified each type of claim before they proceed with the rest of the sheet</w:t>
      </w:r>
      <w:r w:rsidR="006738D6">
        <w:rPr>
          <w:rFonts w:cstheme="minorHAnsi"/>
        </w:rPr>
        <w:t xml:space="preserve"> (see Answers in resource pack).</w:t>
      </w:r>
    </w:p>
    <w:p w:rsidR="00CC7342" w:rsidRDefault="00CC7342" w:rsidP="00FE636C">
      <w:pPr>
        <w:spacing w:line="240" w:lineRule="auto"/>
        <w:rPr>
          <w:rFonts w:cstheme="minorHAnsi"/>
        </w:rPr>
      </w:pPr>
      <w:r w:rsidRPr="00CC7342">
        <w:rPr>
          <w:rFonts w:cstheme="minorHAnsi"/>
          <w:sz w:val="24"/>
          <w:szCs w:val="24"/>
          <w:u w:val="single"/>
        </w:rPr>
        <w:lastRenderedPageBreak/>
        <w:t>Activity 2</w:t>
      </w:r>
    </w:p>
    <w:p w:rsidR="00A521A3" w:rsidRDefault="00CC7342" w:rsidP="00FE636C">
      <w:pPr>
        <w:spacing w:line="240" w:lineRule="auto"/>
        <w:rPr>
          <w:rFonts w:cstheme="minorHAnsi"/>
          <w:sz w:val="24"/>
          <w:szCs w:val="24"/>
        </w:rPr>
      </w:pPr>
      <w:r w:rsidRPr="00CC7342">
        <w:rPr>
          <w:rFonts w:cstheme="minorHAnsi"/>
          <w:noProof/>
          <w:lang w:val="en-NZ" w:eastAsia="en-NZ"/>
        </w:rPr>
        <mc:AlternateContent>
          <mc:Choice Requires="wps">
            <w:drawing>
              <wp:anchor distT="0" distB="0" distL="274320" distR="114300" simplePos="0" relativeHeight="251769856" behindDoc="0" locked="0" layoutInCell="1" allowOverlap="1" wp14:anchorId="4E431D90" wp14:editId="7FD1EF48">
                <wp:simplePos x="0" y="0"/>
                <wp:positionH relativeFrom="margin">
                  <wp:posOffset>4867275</wp:posOffset>
                </wp:positionH>
                <wp:positionV relativeFrom="margin">
                  <wp:posOffset>-371475</wp:posOffset>
                </wp:positionV>
                <wp:extent cx="1783080" cy="8896350"/>
                <wp:effectExtent l="0" t="0" r="3810" b="0"/>
                <wp:wrapSquare wrapText="bothSides"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88963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03C2" w:rsidRDefault="004003C2" w:rsidP="00CC7342">
                            <w:pPr>
                              <w:pStyle w:val="Heading1"/>
                              <w:jc w:val="center"/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Teaching Notes</w:t>
                            </w:r>
                          </w:p>
                          <w:p w:rsidR="004003C2" w:rsidRDefault="004003C2" w:rsidP="00CC7342">
                            <w:pPr>
                              <w:spacing w:after="100"/>
                              <w:jc w:val="center"/>
                              <w:rPr>
                                <w:color w:val="6076B4" w:themeColor="accent1"/>
                              </w:rPr>
                            </w:pP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6076B4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6076B4" w:themeColor="accent1"/>
                              </w:rPr>
                              <w:sym w:font="Symbol" w:char="F0B7"/>
                            </w:r>
                          </w:p>
                          <w:p w:rsidR="004003C2" w:rsidRDefault="004003C2" w:rsidP="00CC7342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Default="004003C2" w:rsidP="00CC7342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Default="004003C2" w:rsidP="00CC7342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Default="004003C2" w:rsidP="00CC7342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Default="004003C2" w:rsidP="00CC7342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Default="004003C2" w:rsidP="00CC7342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Default="004003C2" w:rsidP="00CC7342">
                            <w:pPr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.</w:t>
                            </w:r>
                          </w:p>
                          <w:p w:rsidR="004003C2" w:rsidRDefault="004003C2" w:rsidP="00CC7342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Default="004003C2" w:rsidP="00CC7342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Default="004003C2" w:rsidP="00CC7342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Default="004003C2" w:rsidP="00CC7342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Default="004003C2" w:rsidP="00CC7342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Default="004003C2" w:rsidP="00CC7342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Default="004003C2" w:rsidP="00CC7342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Default="004003C2" w:rsidP="00CC7342">
                            <w:pPr>
                              <w:rPr>
                                <w:color w:val="2F5897" w:themeColor="text2"/>
                              </w:rPr>
                            </w:pPr>
                            <w:r>
                              <w:rPr>
                                <w:color w:val="2F5897" w:themeColor="text2"/>
                              </w:rPr>
                              <w:t>Nov 2102 Colmar Brunton Poll report is in resource pack. (Qs on Party vote , asset sales, NZrepublic, trust in govt depts.)</w:t>
                            </w:r>
                          </w:p>
                          <w:p w:rsidR="004003C2" w:rsidRDefault="004003C2" w:rsidP="00CC7342">
                            <w:pPr>
                              <w:rPr>
                                <w:color w:val="2F5897" w:themeColor="text2"/>
                              </w:rPr>
                            </w:pPr>
                          </w:p>
                          <w:p w:rsidR="004003C2" w:rsidRDefault="004003C2" w:rsidP="00CC7342">
                            <w:pPr>
                              <w:rPr>
                                <w:color w:val="2F5897" w:themeColor="text2"/>
                              </w:rPr>
                            </w:pPr>
                            <w:r w:rsidRPr="0085773C">
                              <w:rPr>
                                <w:color w:val="002060"/>
                              </w:rPr>
                              <w:t>Additional resources may be added to resource pack in 2013</w:t>
                            </w:r>
                            <w:r>
                              <w:rPr>
                                <w:color w:val="2F5897" w:themeColor="text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457200" rIns="18288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82" style="position:absolute;margin-left:383.25pt;margin-top:-29.25pt;width:140.4pt;height:700.5pt;z-index:251769856;visibility:visible;mso-wrap-style:square;mso-width-percent:30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3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" fillcolor="#e4e9ef [3214]" stroked="f" strokeweight="2.25pt">
                <v:fill opacity="55769f"/>
                <v:textbox inset="14.4pt,36pt,14.4pt,10.8pt">
                  <w:txbxContent>
                    <w:p w:rsidR="004003C2" w:rsidRDefault="004003C2" w:rsidP="00CC7342">
                      <w:pPr>
                        <w:pStyle w:val="Heading1"/>
                        <w:jc w:val="center"/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Teaching Notes</w:t>
                      </w:r>
                    </w:p>
                    <w:p w:rsidR="004003C2" w:rsidRDefault="004003C2" w:rsidP="00CC7342">
                      <w:pPr>
                        <w:spacing w:after="100"/>
                        <w:jc w:val="center"/>
                        <w:rPr>
                          <w:color w:val="6076B4" w:themeColor="accent1"/>
                        </w:rPr>
                      </w:pP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  <w:r>
                        <w:rPr>
                          <w:color w:val="6076B4" w:themeColor="accent1"/>
                        </w:rPr>
                        <w:t xml:space="preserve"> </w:t>
                      </w:r>
                      <w:r>
                        <w:rPr>
                          <w:color w:val="6076B4" w:themeColor="accent1"/>
                        </w:rPr>
                        <w:sym w:font="Symbol" w:char="F0B7"/>
                      </w:r>
                    </w:p>
                    <w:p w:rsidR="004003C2" w:rsidRDefault="004003C2" w:rsidP="00CC7342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Default="004003C2" w:rsidP="00CC7342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Default="004003C2" w:rsidP="00CC7342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Default="004003C2" w:rsidP="00CC7342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Default="004003C2" w:rsidP="00CC7342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Default="004003C2" w:rsidP="00CC7342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Default="004003C2" w:rsidP="00CC7342">
                      <w:pPr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.</w:t>
                      </w:r>
                    </w:p>
                    <w:p w:rsidR="004003C2" w:rsidRDefault="004003C2" w:rsidP="00CC7342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Default="004003C2" w:rsidP="00CC7342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Default="004003C2" w:rsidP="00CC7342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Default="004003C2" w:rsidP="00CC7342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Default="004003C2" w:rsidP="00CC7342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Default="004003C2" w:rsidP="00CC7342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Default="004003C2" w:rsidP="00CC7342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Default="004003C2" w:rsidP="00CC7342">
                      <w:pPr>
                        <w:rPr>
                          <w:color w:val="2F5897" w:themeColor="text2"/>
                        </w:rPr>
                      </w:pPr>
                      <w:r>
                        <w:rPr>
                          <w:color w:val="2F5897" w:themeColor="text2"/>
                        </w:rPr>
                        <w:t>Nov 2102 Colmar Brunton Poll report is in resource pack. (Qs on Party vote , asset sales, NZrepublic, trust in govt depts.)</w:t>
                      </w:r>
                    </w:p>
                    <w:p w:rsidR="004003C2" w:rsidRDefault="004003C2" w:rsidP="00CC7342">
                      <w:pPr>
                        <w:rPr>
                          <w:color w:val="2F5897" w:themeColor="text2"/>
                        </w:rPr>
                      </w:pPr>
                    </w:p>
                    <w:p w:rsidR="004003C2" w:rsidRDefault="004003C2" w:rsidP="00CC7342">
                      <w:pPr>
                        <w:rPr>
                          <w:color w:val="2F5897" w:themeColor="text2"/>
                        </w:rPr>
                      </w:pPr>
                      <w:r w:rsidRPr="0085773C">
                        <w:rPr>
                          <w:color w:val="002060"/>
                        </w:rPr>
                        <w:t>Additional resources may be added to resource pack in 2013</w:t>
                      </w:r>
                      <w:r>
                        <w:rPr>
                          <w:color w:val="2F5897" w:themeColor="text2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cstheme="minorHAnsi"/>
          <w:sz w:val="24"/>
          <w:szCs w:val="24"/>
        </w:rPr>
        <w:t>Students should now complete the rest of the “are our buildings safe to occupy” worksheet.</w:t>
      </w:r>
      <w:r w:rsidR="00A13815">
        <w:rPr>
          <w:rFonts w:cstheme="minorHAnsi"/>
          <w:sz w:val="24"/>
          <w:szCs w:val="24"/>
        </w:rPr>
        <w:t xml:space="preserve"> This involves extracting the required information from the appropriate table, recognizing the group(s) involved.</w:t>
      </w:r>
    </w:p>
    <w:p w:rsidR="00A13815" w:rsidRDefault="00A13815" w:rsidP="00FE636C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Note: Categories </w:t>
      </w:r>
      <w:r w:rsidRPr="00A13815">
        <w:rPr>
          <w:rFonts w:cstheme="minorHAnsi"/>
          <w:b/>
          <w:sz w:val="24"/>
          <w:szCs w:val="24"/>
        </w:rPr>
        <w:t>“confident and “very confident”</w:t>
      </w:r>
      <w:r>
        <w:rPr>
          <w:rFonts w:cstheme="minorHAnsi"/>
          <w:b/>
          <w:sz w:val="24"/>
          <w:szCs w:val="24"/>
        </w:rPr>
        <w:t xml:space="preserve"> </w:t>
      </w:r>
      <w:r w:rsidRPr="00A13815">
        <w:rPr>
          <w:rFonts w:cstheme="minorHAnsi"/>
          <w:sz w:val="24"/>
          <w:szCs w:val="24"/>
        </w:rPr>
        <w:t>are</w:t>
      </w:r>
      <w:r>
        <w:rPr>
          <w:rFonts w:cstheme="minorHAnsi"/>
          <w:b/>
          <w:sz w:val="24"/>
          <w:szCs w:val="24"/>
        </w:rPr>
        <w:t xml:space="preserve"> combined</w:t>
      </w:r>
      <w:r>
        <w:rPr>
          <w:rFonts w:cstheme="minorHAnsi"/>
          <w:sz w:val="24"/>
          <w:szCs w:val="24"/>
        </w:rPr>
        <w:t xml:space="preserve"> and similarly “</w:t>
      </w:r>
      <w:r>
        <w:rPr>
          <w:rFonts w:cstheme="minorHAnsi"/>
          <w:b/>
          <w:sz w:val="24"/>
          <w:szCs w:val="24"/>
        </w:rPr>
        <w:t>not confident” and “not at all confident”</w:t>
      </w:r>
    </w:p>
    <w:p w:rsidR="00A13815" w:rsidRPr="00A13815" w:rsidRDefault="00A13815" w:rsidP="00FE636C">
      <w:pPr>
        <w:spacing w:line="240" w:lineRule="auto"/>
        <w:rPr>
          <w:rFonts w:cstheme="minorHAnsi"/>
          <w:b/>
          <w:sz w:val="24"/>
          <w:szCs w:val="24"/>
        </w:rPr>
      </w:pPr>
      <w:r w:rsidRPr="00A13815">
        <w:rPr>
          <w:rFonts w:cstheme="minorHAnsi"/>
          <w:sz w:val="24"/>
          <w:szCs w:val="24"/>
        </w:rPr>
        <w:t>Encourage students</w:t>
      </w:r>
      <w:r>
        <w:rPr>
          <w:rFonts w:cstheme="minorHAnsi"/>
          <w:sz w:val="24"/>
          <w:szCs w:val="24"/>
        </w:rPr>
        <w:t xml:space="preserve"> to </w:t>
      </w:r>
      <w:r w:rsidRPr="00A13815">
        <w:rPr>
          <w:rFonts w:cstheme="minorHAnsi"/>
          <w:b/>
          <w:sz w:val="24"/>
          <w:szCs w:val="24"/>
        </w:rPr>
        <w:t>draw</w:t>
      </w:r>
      <w:r>
        <w:rPr>
          <w:rFonts w:cstheme="minorHAnsi"/>
          <w:sz w:val="24"/>
          <w:szCs w:val="24"/>
        </w:rPr>
        <w:t xml:space="preserve"> each confidence interval in addition to stating the interval in [,] notation </w:t>
      </w:r>
      <w:r>
        <w:rPr>
          <w:rFonts w:cstheme="minorHAnsi"/>
          <w:b/>
          <w:sz w:val="24"/>
          <w:szCs w:val="24"/>
        </w:rPr>
        <w:t>and interpret it in words.</w:t>
      </w:r>
    </w:p>
    <w:p w:rsidR="00A13815" w:rsidRDefault="006738D6" w:rsidP="00FE636C">
      <w:pPr>
        <w:spacing w:line="240" w:lineRule="auto"/>
        <w:rPr>
          <w:sz w:val="28"/>
          <w:szCs w:val="28"/>
        </w:rPr>
      </w:pPr>
      <w:r>
        <w:rPr>
          <w:b/>
          <w:sz w:val="24"/>
          <w:szCs w:val="24"/>
          <w:u w:val="single"/>
        </w:rPr>
        <w:t>LESSON SEVEN:</w:t>
      </w:r>
      <w:r>
        <w:rPr>
          <w:b/>
          <w:sz w:val="24"/>
          <w:szCs w:val="24"/>
        </w:rPr>
        <w:t xml:space="preserve"> </w:t>
      </w:r>
      <w:r>
        <w:rPr>
          <w:sz w:val="28"/>
          <w:szCs w:val="28"/>
        </w:rPr>
        <w:t>Practice Summary Activities</w:t>
      </w:r>
    </w:p>
    <w:p w:rsidR="006738D6" w:rsidRPr="006738D6" w:rsidRDefault="006738D6" w:rsidP="00FE636C">
      <w:pPr>
        <w:spacing w:line="240" w:lineRule="auto"/>
        <w:rPr>
          <w:sz w:val="28"/>
          <w:szCs w:val="28"/>
        </w:rPr>
      </w:pPr>
      <w:r>
        <w:rPr>
          <w:b/>
          <w:sz w:val="24"/>
          <w:szCs w:val="24"/>
          <w:u w:val="single"/>
        </w:rPr>
        <w:t xml:space="preserve">ACTIVITY 1: </w:t>
      </w:r>
    </w:p>
    <w:p w:rsidR="006738D6" w:rsidRDefault="00004097" w:rsidP="00FE636C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Resource:</w:t>
      </w:r>
    </w:p>
    <w:p w:rsidR="00004097" w:rsidRDefault="00004097" w:rsidP="00004097">
      <w:pPr>
        <w:pStyle w:val="ListParagraph"/>
        <w:numPr>
          <w:ilvl w:val="0"/>
          <w:numId w:val="19"/>
        </w:numPr>
        <w:rPr>
          <w:rFonts w:cstheme="minorHAnsi"/>
          <w:b/>
        </w:rPr>
      </w:pPr>
      <w:r>
        <w:rPr>
          <w:rFonts w:cstheme="minorHAnsi"/>
          <w:b/>
        </w:rPr>
        <w:t>Herald Digipoll and graphics :”Labour makes big leap in polls”</w:t>
      </w:r>
    </w:p>
    <w:p w:rsidR="00004097" w:rsidRPr="00004097" w:rsidRDefault="00004097" w:rsidP="00004097">
      <w:pPr>
        <w:pStyle w:val="ListParagraph"/>
        <w:numPr>
          <w:ilvl w:val="0"/>
          <w:numId w:val="19"/>
        </w:numPr>
        <w:rPr>
          <w:rFonts w:cstheme="minorHAnsi"/>
          <w:b/>
        </w:rPr>
      </w:pPr>
      <w:r>
        <w:rPr>
          <w:rFonts w:cstheme="minorHAnsi"/>
          <w:b/>
        </w:rPr>
        <w:t xml:space="preserve">Political Polls Worksheet 2 </w:t>
      </w:r>
    </w:p>
    <w:p w:rsidR="00A521A3" w:rsidRDefault="00004097" w:rsidP="00FE636C">
      <w:pPr>
        <w:spacing w:line="240" w:lineRule="auto"/>
        <w:rPr>
          <w:rFonts w:cstheme="minorHAnsi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72928" behindDoc="1" locked="0" layoutInCell="1" allowOverlap="1" wp14:anchorId="2E6A0C71" wp14:editId="356C1D40">
            <wp:simplePos x="0" y="0"/>
            <wp:positionH relativeFrom="column">
              <wp:posOffset>2724150</wp:posOffset>
            </wp:positionH>
            <wp:positionV relativeFrom="paragraph">
              <wp:posOffset>156210</wp:posOffset>
            </wp:positionV>
            <wp:extent cx="192405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86" y="21346"/>
                <wp:lineTo x="21386" y="0"/>
                <wp:lineTo x="0" y="0"/>
              </wp:wrapPolygon>
            </wp:wrapTight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771904" behindDoc="1" locked="0" layoutInCell="1" allowOverlap="1" wp14:anchorId="3DE94816" wp14:editId="397F51E1">
            <wp:simplePos x="0" y="0"/>
            <wp:positionH relativeFrom="column">
              <wp:posOffset>-38100</wp:posOffset>
            </wp:positionH>
            <wp:positionV relativeFrom="paragraph">
              <wp:posOffset>51435</wp:posOffset>
            </wp:positionV>
            <wp:extent cx="235077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355" y="21491"/>
                <wp:lineTo x="21355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1A3" w:rsidRDefault="00A521A3" w:rsidP="00FE636C">
      <w:pPr>
        <w:spacing w:line="240" w:lineRule="auto"/>
        <w:rPr>
          <w:rFonts w:cstheme="minorHAnsi"/>
        </w:rPr>
      </w:pPr>
    </w:p>
    <w:p w:rsidR="00A521A3" w:rsidRDefault="00A521A3" w:rsidP="00FE636C">
      <w:pPr>
        <w:spacing w:line="240" w:lineRule="auto"/>
        <w:rPr>
          <w:rFonts w:cstheme="minorHAnsi"/>
        </w:rPr>
      </w:pPr>
    </w:p>
    <w:p w:rsidR="00A521A3" w:rsidRDefault="00A521A3" w:rsidP="00FE636C">
      <w:pPr>
        <w:spacing w:line="240" w:lineRule="auto"/>
        <w:rPr>
          <w:rFonts w:cstheme="minorHAnsi"/>
        </w:rPr>
      </w:pPr>
    </w:p>
    <w:p w:rsidR="00A521A3" w:rsidRDefault="00A521A3" w:rsidP="00FE636C">
      <w:pPr>
        <w:spacing w:line="240" w:lineRule="auto"/>
        <w:rPr>
          <w:rFonts w:cstheme="minorHAnsi"/>
        </w:rPr>
      </w:pPr>
    </w:p>
    <w:p w:rsidR="00A521A3" w:rsidRDefault="00A521A3" w:rsidP="00FE636C">
      <w:pPr>
        <w:spacing w:line="240" w:lineRule="auto"/>
        <w:rPr>
          <w:rFonts w:cstheme="minorHAnsi"/>
        </w:rPr>
      </w:pPr>
    </w:p>
    <w:p w:rsidR="00A521A3" w:rsidRDefault="00A521A3" w:rsidP="00FE636C">
      <w:pPr>
        <w:spacing w:line="240" w:lineRule="auto"/>
        <w:rPr>
          <w:rFonts w:cstheme="minorHAnsi"/>
        </w:rPr>
      </w:pPr>
    </w:p>
    <w:p w:rsidR="00F2006E" w:rsidRDefault="00F2006E" w:rsidP="00FE636C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This is a scaffolded activity covering both non-sampling errors; and margin of error and testing claims. </w:t>
      </w:r>
    </w:p>
    <w:p w:rsidR="00A521A3" w:rsidRDefault="00F2006E" w:rsidP="00FE636C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Students should try and do it </w:t>
      </w:r>
      <w:r w:rsidRPr="00F2006E">
        <w:rPr>
          <w:rFonts w:cstheme="minorHAnsi"/>
          <w:b/>
        </w:rPr>
        <w:t>without</w:t>
      </w:r>
      <w:r>
        <w:rPr>
          <w:rFonts w:cstheme="minorHAnsi"/>
        </w:rPr>
        <w:t xml:space="preserve"> using a “worry” questions sheet or the flow chart for helping to distinguish types of claims.</w:t>
      </w:r>
    </w:p>
    <w:p w:rsidR="00F2006E" w:rsidRDefault="00F2006E" w:rsidP="00FE636C">
      <w:pPr>
        <w:spacing w:line="240" w:lineRule="auto"/>
        <w:rPr>
          <w:rFonts w:cstheme="minorHAnsi"/>
        </w:rPr>
      </w:pPr>
      <w:r>
        <w:rPr>
          <w:rFonts w:cstheme="minorHAnsi"/>
        </w:rPr>
        <w:t>(Answers in resource pack)</w:t>
      </w:r>
    </w:p>
    <w:p w:rsidR="00F2006E" w:rsidRDefault="00F2006E" w:rsidP="00FE636C">
      <w:pPr>
        <w:spacing w:line="240" w:lineRule="auto"/>
        <w:rPr>
          <w:rFonts w:cstheme="minorHAnsi"/>
        </w:rPr>
      </w:pPr>
      <w:r>
        <w:rPr>
          <w:b/>
          <w:sz w:val="24"/>
          <w:szCs w:val="24"/>
          <w:u w:val="single"/>
        </w:rPr>
        <w:t>ACTIVITY 2:</w:t>
      </w:r>
      <w:r w:rsidR="00FC33CF">
        <w:rPr>
          <w:sz w:val="24"/>
          <w:szCs w:val="24"/>
        </w:rPr>
        <w:t xml:space="preserve"> </w:t>
      </w:r>
      <w:r w:rsidR="0018534C">
        <w:rPr>
          <w:sz w:val="24"/>
          <w:szCs w:val="24"/>
        </w:rPr>
        <w:t xml:space="preserve"> </w:t>
      </w:r>
      <w:r w:rsidR="00EC2BD1">
        <w:rPr>
          <w:sz w:val="24"/>
          <w:szCs w:val="24"/>
        </w:rPr>
        <w:t>You could u</w:t>
      </w:r>
      <w:r w:rsidR="0018534C">
        <w:rPr>
          <w:sz w:val="24"/>
          <w:szCs w:val="24"/>
        </w:rPr>
        <w:t xml:space="preserve">se the </w:t>
      </w:r>
      <w:r w:rsidR="00EC2BD1">
        <w:rPr>
          <w:sz w:val="24"/>
          <w:szCs w:val="24"/>
        </w:rPr>
        <w:t xml:space="preserve">Nov 2012 </w:t>
      </w:r>
      <w:r w:rsidR="0018534C">
        <w:rPr>
          <w:sz w:val="24"/>
          <w:szCs w:val="24"/>
        </w:rPr>
        <w:t>Colmar Brunton report to make your own</w:t>
      </w:r>
      <w:r w:rsidR="000F71E9">
        <w:rPr>
          <w:sz w:val="24"/>
          <w:szCs w:val="24"/>
        </w:rPr>
        <w:t xml:space="preserve"> similar activity</w:t>
      </w:r>
      <w:r w:rsidR="0018534C">
        <w:rPr>
          <w:sz w:val="24"/>
          <w:szCs w:val="24"/>
        </w:rPr>
        <w:t>.</w:t>
      </w:r>
    </w:p>
    <w:sectPr w:rsidR="00F2006E" w:rsidSect="00FC38FE">
      <w:headerReference w:type="default" r:id="rId34"/>
      <w:footerReference w:type="even" r:id="rId35"/>
      <w:footerReference w:type="default" r:id="rId36"/>
      <w:pgSz w:w="12240" w:h="15840"/>
      <w:pgMar w:top="1440" w:right="1080" w:bottom="851" w:left="1080" w:header="576" w:footer="43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3C2" w:rsidRDefault="004003C2">
      <w:pPr>
        <w:spacing w:after="0" w:line="240" w:lineRule="auto"/>
      </w:pPr>
      <w:r>
        <w:separator/>
      </w:r>
    </w:p>
  </w:endnote>
  <w:endnote w:type="continuationSeparator" w:id="0">
    <w:p w:rsidR="004003C2" w:rsidRDefault="00400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GSMinchoE">
    <w:altName w:val="MS PMincho"/>
    <w:panose1 w:val="00000000000000000000"/>
    <w:charset w:val="8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GGothicM">
    <w:altName w:val="HGｺﾞｼｯｸM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3C2" w:rsidRDefault="004003C2">
    <w:pPr>
      <w:jc w:val="right"/>
    </w:pPr>
  </w:p>
  <w:p w:rsidR="004003C2" w:rsidRDefault="004003C2">
    <w:pPr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>
      <w:t xml:space="preserve"> </w:t>
    </w:r>
    <w:r>
      <w:rPr>
        <w:color w:val="E68422" w:themeColor="accent3"/>
      </w:rPr>
      <w:sym w:font="Wingdings 2" w:char="F097"/>
    </w:r>
    <w:r>
      <w:t xml:space="preserve"> </w:t>
    </w:r>
  </w:p>
  <w:p w:rsidR="004003C2" w:rsidRDefault="004003C2">
    <w:pPr>
      <w:jc w:val="right"/>
    </w:pPr>
    <w:r>
      <w:rPr>
        <w:noProof/>
        <w:lang w:val="en-NZ" w:eastAsia="en-NZ"/>
      </w:rPr>
      <mc:AlternateContent>
        <mc:Choice Requires="wpg">
          <w:drawing>
            <wp:inline distT="0" distB="0" distL="0" distR="0" wp14:anchorId="55110C3B" wp14:editId="0A0F269A">
              <wp:extent cx="2327910" cy="45085"/>
              <wp:effectExtent l="9525" t="9525" r="15240" b="12065"/>
              <wp:docPr id="3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7910" cy="71"/>
                        <a:chOff x="7606" y="15084"/>
                        <a:chExt cx="3666" cy="71"/>
                      </a:xfrm>
                    </wpg:grpSpPr>
                    <wps:wsp>
                      <wps:cNvPr id="25" name="AutoShape 5"/>
                      <wps:cNvCnPr>
                        <a:cxnSpLocks noChangeShapeType="1"/>
                      </wps:cNvCnPr>
                      <wps:spPr bwMode="auto">
                        <a:xfrm rot="10800000">
                          <a:off x="8548" y="15084"/>
                          <a:ext cx="2723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3808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/>
                    </wps:wsp>
                    <wps:wsp>
                      <wps:cNvPr id="26" name="AutoShape 6"/>
                      <wps:cNvCnPr>
                        <a:cxnSpLocks noChangeShapeType="1"/>
                      </wps:cNvCnPr>
                      <wps:spPr bwMode="auto">
                        <a:xfrm rot="10800000">
                          <a:off x="7606" y="15155"/>
                          <a:ext cx="3666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43808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id="Group 4" o:spid="_x0000_s1026" style="width:183.3pt;height:3.55pt;mso-position-horizontal-relative:char;mso-position-vertical-relative:line" coordorigin="7606,15084" coordsize="3666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7" type="#_x0000_t32" style="position:absolute;left:8548;top:15084;width:2723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JOrcMAAADaAAAADwAAAGRycy9kb3ducmV2LnhtbESPQWvCQBSE7wX/w/KE3pqNHkSiq4gg&#10;eFChaRG9vWZfs9Hs25BdNfHXdwuFHoeZ+YaZLztbizu1vnKsYJSkIIgLpysuFXx+bN6mIHxA1lg7&#10;JgU9eVguBi9zzLR78Dvd81CKCGGfoQITQpNJ6QtDFn3iGuLofbvWYoiyLaVu8RHhtpbjNJ1IixXH&#10;BYMNrQ0V1/xmFRzH+9HJfF1k7w/P3Tkvz7LXjVKvw241AxGoC//hv/ZWK5jA75V4A+T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yTq3DAAAA2gAAAA8AAAAAAAAAAAAA&#10;AAAAoQIAAGRycy9kb3ducmV2LnhtbFBLBQYAAAAABAAEAPkAAACRAwAAAAA=&#10;" strokecolor="#438086" strokeweight="1.5pt"/>
              <v:shape id="AutoShape 6" o:spid="_x0000_s1028" type="#_x0000_t32" style="position:absolute;left:7606;top:15155;width:3666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wgnMMAAADaAAAADwAAAGRycy9kb3ducmV2LnhtbESPX2vCQBDE3wW/w7GFvumlldqQeooI&#10;xTwV/IPQt21uTYK5vZBbNe2n7wmCj8PM/IaZLXrXqAt1ofZs4GWcgCIuvK25NLDffY5SUEGQLTae&#10;ycAvBVjMh4MZZtZfeUOXrZQqQjhkaKASaTOtQ1GRwzD2LXH0jr5zKFF2pbYdXiPcNfo1SabaYc1x&#10;ocKWVhUVp+3ZGfh26eFtxwdZr38mX3+p5P2yyI15fuqXH6CEenmE7+3cGniH25V4A/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MIJzDAAAA2gAAAA8AAAAAAAAAAAAA&#10;AAAAoQIAAGRycy9kb3ducmV2LnhtbFBLBQYAAAAABAAEAPkAAACRAwAAAAA=&#10;" strokecolor="#438086" strokeweight=".25pt"/>
              <w10:anchorlock/>
            </v:group>
          </w:pict>
        </mc:Fallback>
      </mc:AlternateContent>
    </w:r>
  </w:p>
  <w:p w:rsidR="004003C2" w:rsidRDefault="004003C2">
    <w:pPr>
      <w:pStyle w:val="NoSpacing"/>
      <w:rPr>
        <w:sz w:val="2"/>
        <w:szCs w:val="2"/>
      </w:rPr>
    </w:pPr>
  </w:p>
  <w:p w:rsidR="004003C2" w:rsidRDefault="004003C2"/>
  <w:p w:rsidR="004003C2" w:rsidRDefault="004003C2"/>
  <w:p w:rsidR="004003C2" w:rsidRDefault="004003C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3C2" w:rsidRDefault="004003C2" w:rsidP="00D229B3">
    <w:pPr>
      <w:rPr>
        <w:color w:val="6076B4" w:themeColor="accent1"/>
      </w:rPr>
    </w:pPr>
  </w:p>
  <w:p w:rsidR="004003C2" w:rsidRDefault="004003C2" w:rsidP="00D229B3">
    <w:r>
      <w:rPr>
        <w:color w:val="6076B4" w:themeColor="accent1"/>
      </w:rPr>
      <w:t xml:space="preserve">Statistics Department, Auckland University        </w:t>
    </w:r>
    <w:r>
      <w:rPr>
        <w:color w:val="6076B4" w:themeColor="accent1"/>
      </w:rPr>
      <w:sym w:font="Wingdings" w:char="F09F"/>
    </w:r>
    <w:r>
      <w:rPr>
        <w:color w:val="6076B4" w:themeColor="accent1"/>
      </w:rPr>
      <w:t xml:space="preserve"> </w:t>
    </w:r>
    <w:r>
      <w:rPr>
        <w:color w:val="6076B4" w:themeColor="accent1"/>
      </w:rPr>
      <w:fldChar w:fldCharType="begin"/>
    </w:r>
    <w:r>
      <w:rPr>
        <w:color w:val="6076B4" w:themeColor="accent1"/>
      </w:rPr>
      <w:instrText xml:space="preserve"> PAGE  \* Arabic  \* MERGEFORMAT </w:instrText>
    </w:r>
    <w:r>
      <w:rPr>
        <w:color w:val="6076B4" w:themeColor="accent1"/>
      </w:rPr>
      <w:fldChar w:fldCharType="separate"/>
    </w:r>
    <w:r w:rsidR="0075435A">
      <w:rPr>
        <w:noProof/>
        <w:color w:val="6076B4" w:themeColor="accent1"/>
      </w:rPr>
      <w:t>7</w:t>
    </w:r>
    <w:r>
      <w:rPr>
        <w:color w:val="6076B4" w:themeColor="accent1"/>
      </w:rPr>
      <w:fldChar w:fldCharType="end"/>
    </w:r>
    <w:r>
      <w:rPr>
        <w:color w:val="6076B4" w:themeColor="accent1"/>
      </w:rPr>
      <w:t xml:space="preserve">                                                        Dru Rose, WGHS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3C2" w:rsidRDefault="004003C2">
      <w:pPr>
        <w:spacing w:after="0" w:line="240" w:lineRule="auto"/>
      </w:pPr>
      <w:r>
        <w:separator/>
      </w:r>
    </w:p>
  </w:footnote>
  <w:footnote w:type="continuationSeparator" w:id="0">
    <w:p w:rsidR="004003C2" w:rsidRDefault="004003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6076B4" w:themeColor="accent1"/>
      </w:rPr>
      <w:alias w:val="Title"/>
      <w:id w:val="520205031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003C2" w:rsidRDefault="004003C2">
        <w:pPr>
          <w:spacing w:after="0"/>
          <w:jc w:val="center"/>
          <w:rPr>
            <w:color w:val="E4E9EF" w:themeColor="background2"/>
          </w:rPr>
        </w:pPr>
        <w:r>
          <w:rPr>
            <w:color w:val="6076B4" w:themeColor="accent1"/>
            <w:lang w:val="en-NZ"/>
          </w:rPr>
          <w:t>EVALUATION OF STATISTICAL REPORTS</w:t>
        </w:r>
      </w:p>
    </w:sdtContent>
  </w:sdt>
  <w:p w:rsidR="004003C2" w:rsidRDefault="004003C2">
    <w:pPr>
      <w:jc w:val="center"/>
      <w:rPr>
        <w:color w:val="6076B4" w:themeColor="accent1"/>
      </w:rPr>
    </w:pPr>
    <w:r>
      <w:rPr>
        <w:color w:val="6076B4" w:themeColor="accent1"/>
      </w:rPr>
      <w:sym w:font="Symbol" w:char="F0B7"/>
    </w:r>
    <w:r>
      <w:rPr>
        <w:color w:val="6076B4" w:themeColor="accent1"/>
      </w:rPr>
      <w:t xml:space="preserve"> </w:t>
    </w:r>
    <w:r>
      <w:rPr>
        <w:color w:val="6076B4" w:themeColor="accent1"/>
      </w:rPr>
      <w:sym w:font="Symbol" w:char="F0B7"/>
    </w:r>
    <w:r>
      <w:rPr>
        <w:color w:val="6076B4" w:themeColor="accent1"/>
      </w:rPr>
      <w:t xml:space="preserve"> </w:t>
    </w:r>
    <w:r>
      <w:rPr>
        <w:color w:val="6076B4" w:themeColor="accent1"/>
      </w:rPr>
      <w:sym w:font="Symbol" w:char="F0B7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76CA7"/>
    <w:multiLevelType w:val="hybridMultilevel"/>
    <w:tmpl w:val="F10E5AE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223DE"/>
    <w:multiLevelType w:val="hybridMultilevel"/>
    <w:tmpl w:val="7668CE3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6B7EFB"/>
    <w:multiLevelType w:val="hybridMultilevel"/>
    <w:tmpl w:val="646ACB1A"/>
    <w:lvl w:ilvl="0" w:tplc="26D661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56F3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40BE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D0C1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F8F1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A485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0C83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8061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C473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0E43940"/>
    <w:multiLevelType w:val="hybridMultilevel"/>
    <w:tmpl w:val="FAF413A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C1CE3"/>
    <w:multiLevelType w:val="hybridMultilevel"/>
    <w:tmpl w:val="1DF239A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D011AB"/>
    <w:multiLevelType w:val="hybridMultilevel"/>
    <w:tmpl w:val="7324C3B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DB4AA2"/>
    <w:multiLevelType w:val="hybridMultilevel"/>
    <w:tmpl w:val="E758A0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6E6047"/>
    <w:multiLevelType w:val="hybridMultilevel"/>
    <w:tmpl w:val="0142A4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807F00"/>
    <w:multiLevelType w:val="hybridMultilevel"/>
    <w:tmpl w:val="D26AED2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E40329"/>
    <w:multiLevelType w:val="hybridMultilevel"/>
    <w:tmpl w:val="7BF615D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4A2D0A"/>
    <w:multiLevelType w:val="hybridMultilevel"/>
    <w:tmpl w:val="0CD6E4D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871DD5"/>
    <w:multiLevelType w:val="hybridMultilevel"/>
    <w:tmpl w:val="3D8EF6D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510132"/>
    <w:multiLevelType w:val="hybridMultilevel"/>
    <w:tmpl w:val="05AE1F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DE68EE"/>
    <w:multiLevelType w:val="hybridMultilevel"/>
    <w:tmpl w:val="749E736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7F658A"/>
    <w:multiLevelType w:val="hybridMultilevel"/>
    <w:tmpl w:val="5A2A619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D6309E"/>
    <w:multiLevelType w:val="hybridMultilevel"/>
    <w:tmpl w:val="2796F2B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6A704A"/>
    <w:multiLevelType w:val="hybridMultilevel"/>
    <w:tmpl w:val="4F7CD9F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F81DFB"/>
    <w:multiLevelType w:val="hybridMultilevel"/>
    <w:tmpl w:val="F142244E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52556F"/>
    <w:multiLevelType w:val="hybridMultilevel"/>
    <w:tmpl w:val="D49C12A4"/>
    <w:lvl w:ilvl="0" w:tplc="1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5"/>
  </w:num>
  <w:num w:numId="4">
    <w:abstractNumId w:val="15"/>
  </w:num>
  <w:num w:numId="5">
    <w:abstractNumId w:val="9"/>
  </w:num>
  <w:num w:numId="6">
    <w:abstractNumId w:val="14"/>
  </w:num>
  <w:num w:numId="7">
    <w:abstractNumId w:val="3"/>
  </w:num>
  <w:num w:numId="8">
    <w:abstractNumId w:val="18"/>
  </w:num>
  <w:num w:numId="9">
    <w:abstractNumId w:val="12"/>
  </w:num>
  <w:num w:numId="10">
    <w:abstractNumId w:val="16"/>
  </w:num>
  <w:num w:numId="11">
    <w:abstractNumId w:val="13"/>
  </w:num>
  <w:num w:numId="12">
    <w:abstractNumId w:val="8"/>
  </w:num>
  <w:num w:numId="13">
    <w:abstractNumId w:val="6"/>
  </w:num>
  <w:num w:numId="14">
    <w:abstractNumId w:val="7"/>
  </w:num>
  <w:num w:numId="15">
    <w:abstractNumId w:val="10"/>
  </w:num>
  <w:num w:numId="16">
    <w:abstractNumId w:val="2"/>
  </w:num>
  <w:num w:numId="17">
    <w:abstractNumId w:val="4"/>
  </w:num>
  <w:num w:numId="18">
    <w:abstractNumId w:val="11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5DC"/>
    <w:rsid w:val="00004097"/>
    <w:rsid w:val="00007357"/>
    <w:rsid w:val="00012075"/>
    <w:rsid w:val="00013001"/>
    <w:rsid w:val="00031510"/>
    <w:rsid w:val="000504CC"/>
    <w:rsid w:val="0006202E"/>
    <w:rsid w:val="000660A4"/>
    <w:rsid w:val="000705D8"/>
    <w:rsid w:val="000A1E9C"/>
    <w:rsid w:val="000B4DC8"/>
    <w:rsid w:val="000F71E9"/>
    <w:rsid w:val="00100D73"/>
    <w:rsid w:val="00102E7E"/>
    <w:rsid w:val="00107971"/>
    <w:rsid w:val="00107ADD"/>
    <w:rsid w:val="001165BE"/>
    <w:rsid w:val="00123015"/>
    <w:rsid w:val="00123A1C"/>
    <w:rsid w:val="00124C3B"/>
    <w:rsid w:val="00127285"/>
    <w:rsid w:val="00127296"/>
    <w:rsid w:val="00127E88"/>
    <w:rsid w:val="00131C82"/>
    <w:rsid w:val="00142C4A"/>
    <w:rsid w:val="001747B8"/>
    <w:rsid w:val="0018534C"/>
    <w:rsid w:val="001950D8"/>
    <w:rsid w:val="00195B8E"/>
    <w:rsid w:val="001A2036"/>
    <w:rsid w:val="001E4B71"/>
    <w:rsid w:val="001F6184"/>
    <w:rsid w:val="00210F40"/>
    <w:rsid w:val="00213582"/>
    <w:rsid w:val="0023120B"/>
    <w:rsid w:val="00234B0A"/>
    <w:rsid w:val="002350A8"/>
    <w:rsid w:val="002351E7"/>
    <w:rsid w:val="00263DDD"/>
    <w:rsid w:val="002714AC"/>
    <w:rsid w:val="002732BC"/>
    <w:rsid w:val="00274AF6"/>
    <w:rsid w:val="00277BFB"/>
    <w:rsid w:val="00287B7F"/>
    <w:rsid w:val="00293390"/>
    <w:rsid w:val="00294D49"/>
    <w:rsid w:val="002C68AE"/>
    <w:rsid w:val="002E394D"/>
    <w:rsid w:val="002F2848"/>
    <w:rsid w:val="00303D7B"/>
    <w:rsid w:val="0030639A"/>
    <w:rsid w:val="003127B2"/>
    <w:rsid w:val="00316EB6"/>
    <w:rsid w:val="00320E4C"/>
    <w:rsid w:val="003270B1"/>
    <w:rsid w:val="00340A2E"/>
    <w:rsid w:val="003417D3"/>
    <w:rsid w:val="0035071B"/>
    <w:rsid w:val="00356DDD"/>
    <w:rsid w:val="00362C8D"/>
    <w:rsid w:val="00363DBA"/>
    <w:rsid w:val="00371242"/>
    <w:rsid w:val="00374C77"/>
    <w:rsid w:val="003752F3"/>
    <w:rsid w:val="00377F62"/>
    <w:rsid w:val="0038467A"/>
    <w:rsid w:val="003A09F4"/>
    <w:rsid w:val="003B1C67"/>
    <w:rsid w:val="003B5BC4"/>
    <w:rsid w:val="003B5D96"/>
    <w:rsid w:val="003C3A35"/>
    <w:rsid w:val="003E1214"/>
    <w:rsid w:val="004003C2"/>
    <w:rsid w:val="00402452"/>
    <w:rsid w:val="004067E1"/>
    <w:rsid w:val="00413860"/>
    <w:rsid w:val="00426729"/>
    <w:rsid w:val="00427EAC"/>
    <w:rsid w:val="004301FD"/>
    <w:rsid w:val="004309DB"/>
    <w:rsid w:val="0043425E"/>
    <w:rsid w:val="00435038"/>
    <w:rsid w:val="0043685F"/>
    <w:rsid w:val="004417C8"/>
    <w:rsid w:val="004419B6"/>
    <w:rsid w:val="00441C25"/>
    <w:rsid w:val="00445726"/>
    <w:rsid w:val="00446799"/>
    <w:rsid w:val="00447256"/>
    <w:rsid w:val="004507ED"/>
    <w:rsid w:val="0045297B"/>
    <w:rsid w:val="00461DBC"/>
    <w:rsid w:val="0047086B"/>
    <w:rsid w:val="00495332"/>
    <w:rsid w:val="00496F6F"/>
    <w:rsid w:val="004B732D"/>
    <w:rsid w:val="004C37DF"/>
    <w:rsid w:val="004C56AD"/>
    <w:rsid w:val="004E01F4"/>
    <w:rsid w:val="004E4E26"/>
    <w:rsid w:val="004F6F1E"/>
    <w:rsid w:val="00503BCC"/>
    <w:rsid w:val="00513A7B"/>
    <w:rsid w:val="0052300E"/>
    <w:rsid w:val="00524D59"/>
    <w:rsid w:val="00525923"/>
    <w:rsid w:val="005407D8"/>
    <w:rsid w:val="0054215B"/>
    <w:rsid w:val="00545024"/>
    <w:rsid w:val="00553433"/>
    <w:rsid w:val="00553FFC"/>
    <w:rsid w:val="00556DA4"/>
    <w:rsid w:val="00561992"/>
    <w:rsid w:val="00566F30"/>
    <w:rsid w:val="00580EB7"/>
    <w:rsid w:val="00586C17"/>
    <w:rsid w:val="00591D11"/>
    <w:rsid w:val="00592D1F"/>
    <w:rsid w:val="005A376B"/>
    <w:rsid w:val="005A6266"/>
    <w:rsid w:val="005B7A5D"/>
    <w:rsid w:val="005D3844"/>
    <w:rsid w:val="005F717E"/>
    <w:rsid w:val="00604333"/>
    <w:rsid w:val="00606289"/>
    <w:rsid w:val="006176FD"/>
    <w:rsid w:val="00626A9B"/>
    <w:rsid w:val="0063081F"/>
    <w:rsid w:val="00630E02"/>
    <w:rsid w:val="006419C9"/>
    <w:rsid w:val="0065411B"/>
    <w:rsid w:val="00670035"/>
    <w:rsid w:val="006738D6"/>
    <w:rsid w:val="00673A04"/>
    <w:rsid w:val="006765FC"/>
    <w:rsid w:val="00683601"/>
    <w:rsid w:val="006D5145"/>
    <w:rsid w:val="006E0573"/>
    <w:rsid w:val="006F18E2"/>
    <w:rsid w:val="00700A1E"/>
    <w:rsid w:val="00702CB2"/>
    <w:rsid w:val="00733F36"/>
    <w:rsid w:val="007375D5"/>
    <w:rsid w:val="00737644"/>
    <w:rsid w:val="00742E06"/>
    <w:rsid w:val="0075435A"/>
    <w:rsid w:val="00760E2D"/>
    <w:rsid w:val="00772F76"/>
    <w:rsid w:val="00782833"/>
    <w:rsid w:val="00791528"/>
    <w:rsid w:val="00797DEC"/>
    <w:rsid w:val="007A6CAF"/>
    <w:rsid w:val="007B247D"/>
    <w:rsid w:val="00805388"/>
    <w:rsid w:val="008444EB"/>
    <w:rsid w:val="00845705"/>
    <w:rsid w:val="008468AD"/>
    <w:rsid w:val="008479D0"/>
    <w:rsid w:val="0085773C"/>
    <w:rsid w:val="008761D0"/>
    <w:rsid w:val="0087681F"/>
    <w:rsid w:val="008945DC"/>
    <w:rsid w:val="00894E6F"/>
    <w:rsid w:val="008A328B"/>
    <w:rsid w:val="008B3358"/>
    <w:rsid w:val="008C2610"/>
    <w:rsid w:val="008E1C13"/>
    <w:rsid w:val="0090716E"/>
    <w:rsid w:val="00912BBD"/>
    <w:rsid w:val="00920739"/>
    <w:rsid w:val="00924464"/>
    <w:rsid w:val="009245A3"/>
    <w:rsid w:val="00932101"/>
    <w:rsid w:val="00953650"/>
    <w:rsid w:val="0096415A"/>
    <w:rsid w:val="0097728A"/>
    <w:rsid w:val="00992F29"/>
    <w:rsid w:val="00994CDE"/>
    <w:rsid w:val="009A4A7E"/>
    <w:rsid w:val="009B63B0"/>
    <w:rsid w:val="009C06BB"/>
    <w:rsid w:val="009C490B"/>
    <w:rsid w:val="009D3588"/>
    <w:rsid w:val="009E14F7"/>
    <w:rsid w:val="009E3071"/>
    <w:rsid w:val="00A00423"/>
    <w:rsid w:val="00A12B71"/>
    <w:rsid w:val="00A13815"/>
    <w:rsid w:val="00A166F4"/>
    <w:rsid w:val="00A23E8A"/>
    <w:rsid w:val="00A33302"/>
    <w:rsid w:val="00A40108"/>
    <w:rsid w:val="00A40429"/>
    <w:rsid w:val="00A46099"/>
    <w:rsid w:val="00A521A3"/>
    <w:rsid w:val="00A548B5"/>
    <w:rsid w:val="00A75E43"/>
    <w:rsid w:val="00A837D2"/>
    <w:rsid w:val="00A86F54"/>
    <w:rsid w:val="00AA37AD"/>
    <w:rsid w:val="00AA6728"/>
    <w:rsid w:val="00AB7A15"/>
    <w:rsid w:val="00AC6DC9"/>
    <w:rsid w:val="00AD4167"/>
    <w:rsid w:val="00AD7B20"/>
    <w:rsid w:val="00AF09D4"/>
    <w:rsid w:val="00AF416D"/>
    <w:rsid w:val="00B0772A"/>
    <w:rsid w:val="00B22514"/>
    <w:rsid w:val="00B263F0"/>
    <w:rsid w:val="00B46259"/>
    <w:rsid w:val="00B56F78"/>
    <w:rsid w:val="00B61AE2"/>
    <w:rsid w:val="00B61E8D"/>
    <w:rsid w:val="00B62D6E"/>
    <w:rsid w:val="00B64930"/>
    <w:rsid w:val="00B76A85"/>
    <w:rsid w:val="00B8242D"/>
    <w:rsid w:val="00B84218"/>
    <w:rsid w:val="00B97304"/>
    <w:rsid w:val="00B97D64"/>
    <w:rsid w:val="00BA0AD0"/>
    <w:rsid w:val="00BC2CF7"/>
    <w:rsid w:val="00C070F7"/>
    <w:rsid w:val="00C0790F"/>
    <w:rsid w:val="00C106AC"/>
    <w:rsid w:val="00C1152C"/>
    <w:rsid w:val="00C213E0"/>
    <w:rsid w:val="00C21774"/>
    <w:rsid w:val="00C351AA"/>
    <w:rsid w:val="00C5065D"/>
    <w:rsid w:val="00C56F56"/>
    <w:rsid w:val="00C763FB"/>
    <w:rsid w:val="00C9389D"/>
    <w:rsid w:val="00CA34F8"/>
    <w:rsid w:val="00CA5BE7"/>
    <w:rsid w:val="00CA646E"/>
    <w:rsid w:val="00CB502A"/>
    <w:rsid w:val="00CB770E"/>
    <w:rsid w:val="00CC7342"/>
    <w:rsid w:val="00CC7B6C"/>
    <w:rsid w:val="00CD01B1"/>
    <w:rsid w:val="00CD1822"/>
    <w:rsid w:val="00CD521D"/>
    <w:rsid w:val="00CD52AC"/>
    <w:rsid w:val="00CE6577"/>
    <w:rsid w:val="00D02216"/>
    <w:rsid w:val="00D06DA6"/>
    <w:rsid w:val="00D227B5"/>
    <w:rsid w:val="00D229B3"/>
    <w:rsid w:val="00D404F2"/>
    <w:rsid w:val="00D40D46"/>
    <w:rsid w:val="00D40DF8"/>
    <w:rsid w:val="00D5066E"/>
    <w:rsid w:val="00D61A7B"/>
    <w:rsid w:val="00D974CE"/>
    <w:rsid w:val="00DA7BAC"/>
    <w:rsid w:val="00DA7CF7"/>
    <w:rsid w:val="00DB1018"/>
    <w:rsid w:val="00DD1F3B"/>
    <w:rsid w:val="00DD4896"/>
    <w:rsid w:val="00DD49D4"/>
    <w:rsid w:val="00DD5B5E"/>
    <w:rsid w:val="00DE643E"/>
    <w:rsid w:val="00DF4379"/>
    <w:rsid w:val="00E0609B"/>
    <w:rsid w:val="00E12D78"/>
    <w:rsid w:val="00E24F58"/>
    <w:rsid w:val="00E37C45"/>
    <w:rsid w:val="00E40808"/>
    <w:rsid w:val="00E51FC4"/>
    <w:rsid w:val="00E845FE"/>
    <w:rsid w:val="00E92766"/>
    <w:rsid w:val="00EB383B"/>
    <w:rsid w:val="00EB4CBF"/>
    <w:rsid w:val="00EC2BD1"/>
    <w:rsid w:val="00EC4712"/>
    <w:rsid w:val="00ED3E33"/>
    <w:rsid w:val="00ED609D"/>
    <w:rsid w:val="00EE34A3"/>
    <w:rsid w:val="00EF1530"/>
    <w:rsid w:val="00EF2E08"/>
    <w:rsid w:val="00F1198E"/>
    <w:rsid w:val="00F1757B"/>
    <w:rsid w:val="00F2006E"/>
    <w:rsid w:val="00F2710E"/>
    <w:rsid w:val="00F319A6"/>
    <w:rsid w:val="00F345F4"/>
    <w:rsid w:val="00F458F1"/>
    <w:rsid w:val="00F5069B"/>
    <w:rsid w:val="00F62B0A"/>
    <w:rsid w:val="00F665F4"/>
    <w:rsid w:val="00F80824"/>
    <w:rsid w:val="00F80D0A"/>
    <w:rsid w:val="00F87624"/>
    <w:rsid w:val="00FB1907"/>
    <w:rsid w:val="00FB6856"/>
    <w:rsid w:val="00FC0589"/>
    <w:rsid w:val="00FC33CF"/>
    <w:rsid w:val="00FC38FE"/>
    <w:rsid w:val="00FC530D"/>
    <w:rsid w:val="00FC5442"/>
    <w:rsid w:val="00FD2259"/>
    <w:rsid w:val="00FE636C"/>
    <w:rsid w:val="00FF2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6076B4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2F5897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2F5897" w:themeColor="text2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2F5897" w:themeColor="text2"/>
      <w:sz w:val="23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i/>
      <w:color w:val="auto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auto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Cs/>
      <w:i/>
      <w:color w:val="auto"/>
      <w:sz w:val="23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300" w:line="240" w:lineRule="auto"/>
      <w:contextualSpacing/>
    </w:pPr>
    <w:rPr>
      <w:rFonts w:asciiTheme="majorHAnsi" w:eastAsiaTheme="majorEastAsia" w:hAnsiTheme="majorHAnsi" w:cstheme="majorBidi"/>
      <w:color w:val="2F5897" w:themeColor="text2"/>
      <w:spacing w:val="5"/>
      <w:kern w:val="28"/>
      <w:sz w:val="60"/>
      <w:szCs w:val="56"/>
      <w14:ligatures w14:val="standardContextual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auto"/>
      <w:spacing w:val="5"/>
      <w:kern w:val="28"/>
      <w:sz w:val="60"/>
      <w:szCs w:val="56"/>
      <w14:ligatures w14:val="standardContextua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auto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eastAsiaTheme="minorEastAsia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Theme="minorEastAsi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/>
      <w:iCs/>
      <w:color w:val="auto"/>
      <w:sz w:val="23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2F5897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auto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6076B4" w:themeColor="accent1"/>
      <w:sz w:val="24"/>
      <w:lang w:bidi="hi-IN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i/>
      <w:iCs/>
      <w:color w:val="auto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6076B4" w:themeColor="accent1"/>
        <w:left w:val="single" w:sz="36" w:space="8" w:color="6076B4" w:themeColor="accent1"/>
        <w:bottom w:val="single" w:sz="36" w:space="8" w:color="6076B4" w:themeColor="accent1"/>
        <w:right w:val="single" w:sz="36" w:space="8" w:color="6076B4" w:themeColor="accent1"/>
      </w:pBdr>
      <w:shd w:val="clear" w:color="auto" w:fill="6076B4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000000"/>
      <w:sz w:val="24"/>
      <w:lang w:bidi="hi-IN"/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bCs/>
      <w:i/>
      <w:iCs/>
      <w:color w:val="000000"/>
      <w:sz w:val="24"/>
      <w:shd w:val="clear" w:color="auto" w:fill="6076B4" w:themeFill="accent1"/>
      <w:lang w:bidi="hi-IN"/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auto"/>
    </w:rPr>
  </w:style>
  <w:style w:type="character" w:styleId="SubtleReference">
    <w:name w:val="Subtle Reference"/>
    <w:basedOn w:val="DefaultParagraphFont"/>
    <w:uiPriority w:val="31"/>
    <w:qFormat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auto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276" w:lineRule="auto"/>
      <w:outlineLvl w:val="9"/>
    </w:pPr>
    <w:rPr>
      <w:b/>
      <w:i w:val="0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rsid w:val="008945DC"/>
    <w:pPr>
      <w:spacing w:after="0" w:line="240" w:lineRule="auto"/>
    </w:pPr>
    <w:rPr>
      <w:rFonts w:eastAsiaTheme="minorHAnsi"/>
      <w:lang w:val="en-N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D1F3B"/>
    <w:rPr>
      <w:color w:val="3399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34B0A"/>
    <w:rPr>
      <w:color w:val="B2B2B2" w:themeColor="followedHyperlink"/>
      <w:u w:val="single"/>
    </w:rPr>
  </w:style>
  <w:style w:type="character" w:styleId="HTMLCode">
    <w:name w:val="HTML Code"/>
    <w:basedOn w:val="DefaultParagraphFont"/>
    <w:uiPriority w:val="99"/>
    <w:semiHidden/>
    <w:unhideWhenUsed/>
    <w:rsid w:val="0096415A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D7B2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NZ" w:eastAsia="en-N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6076B4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2F5897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2F5897" w:themeColor="text2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2F5897" w:themeColor="text2"/>
      <w:sz w:val="23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i/>
      <w:color w:val="auto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auto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Cs/>
      <w:i/>
      <w:color w:val="auto"/>
      <w:sz w:val="23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300" w:line="240" w:lineRule="auto"/>
      <w:contextualSpacing/>
    </w:pPr>
    <w:rPr>
      <w:rFonts w:asciiTheme="majorHAnsi" w:eastAsiaTheme="majorEastAsia" w:hAnsiTheme="majorHAnsi" w:cstheme="majorBidi"/>
      <w:color w:val="2F5897" w:themeColor="text2"/>
      <w:spacing w:val="5"/>
      <w:kern w:val="28"/>
      <w:sz w:val="60"/>
      <w:szCs w:val="56"/>
      <w14:ligatures w14:val="standardContextual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auto"/>
      <w:spacing w:val="5"/>
      <w:kern w:val="28"/>
      <w:sz w:val="60"/>
      <w:szCs w:val="56"/>
      <w14:ligatures w14:val="standardContextua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auto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eastAsiaTheme="minorEastAsia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Theme="minorEastAsi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/>
      <w:iCs/>
      <w:color w:val="auto"/>
      <w:sz w:val="23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2F5897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auto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6076B4" w:themeColor="accent1"/>
      <w:sz w:val="24"/>
      <w:lang w:bidi="hi-IN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i/>
      <w:iCs/>
      <w:color w:val="auto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6076B4" w:themeColor="accent1"/>
        <w:left w:val="single" w:sz="36" w:space="8" w:color="6076B4" w:themeColor="accent1"/>
        <w:bottom w:val="single" w:sz="36" w:space="8" w:color="6076B4" w:themeColor="accent1"/>
        <w:right w:val="single" w:sz="36" w:space="8" w:color="6076B4" w:themeColor="accent1"/>
      </w:pBdr>
      <w:shd w:val="clear" w:color="auto" w:fill="6076B4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000000"/>
      <w:sz w:val="24"/>
      <w:lang w:bidi="hi-IN"/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bCs/>
      <w:i/>
      <w:iCs/>
      <w:color w:val="000000"/>
      <w:sz w:val="24"/>
      <w:shd w:val="clear" w:color="auto" w:fill="6076B4" w:themeFill="accent1"/>
      <w:lang w:bidi="hi-IN"/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auto"/>
    </w:rPr>
  </w:style>
  <w:style w:type="character" w:styleId="SubtleReference">
    <w:name w:val="Subtle Reference"/>
    <w:basedOn w:val="DefaultParagraphFont"/>
    <w:uiPriority w:val="31"/>
    <w:qFormat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auto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276" w:lineRule="auto"/>
      <w:outlineLvl w:val="9"/>
    </w:pPr>
    <w:rPr>
      <w:b/>
      <w:i w:val="0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rsid w:val="008945DC"/>
    <w:pPr>
      <w:spacing w:after="0" w:line="240" w:lineRule="auto"/>
    </w:pPr>
    <w:rPr>
      <w:rFonts w:eastAsiaTheme="minorHAnsi"/>
      <w:lang w:val="en-N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D1F3B"/>
    <w:rPr>
      <w:color w:val="3399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34B0A"/>
    <w:rPr>
      <w:color w:val="B2B2B2" w:themeColor="followedHyperlink"/>
      <w:u w:val="single"/>
    </w:rPr>
  </w:style>
  <w:style w:type="character" w:styleId="HTMLCode">
    <w:name w:val="HTML Code"/>
    <w:basedOn w:val="DefaultParagraphFont"/>
    <w:uiPriority w:val="99"/>
    <w:semiHidden/>
    <w:unhideWhenUsed/>
    <w:rsid w:val="0096415A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D7B2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236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2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tmp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3\ExecutiveReport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eg"/></Relationships>
</file>

<file path=word/theme/theme1.xml><?xml version="1.0" encoding="utf-8"?>
<a:theme xmlns:a="http://schemas.openxmlformats.org/drawingml/2006/main" name="Executive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>This unit is designed to be taught over a one and a half week period.  A possible teaching plan is given below and associated resources are provided in the Resource Pack. </Abstract>
  <CompanyAddress/>
  <CompanyPhone/>
  <CompanyFax/>
  <CompanyEmail/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A9BBAF-2A1F-4D95-901E-4FFB9D2C6CBC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A649DCD4-0556-4B04-B082-CEB7340A9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ExecutiveReport</Template>
  <TotalTime>0</TotalTime>
  <Pages>17</Pages>
  <Words>2461</Words>
  <Characters>14030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EVALUATION OF STATISTICAL REPORTS</vt:lpstr>
    </vt:vector>
  </TitlesOfParts>
  <Company>UoA</Company>
  <LinksUpToDate>false</LinksUpToDate>
  <CharactersWithSpaces>16459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EVALUATION OF STATISTICAL REPORTS</dc:title>
  <dc:subject>Margin of Error and testing claims in the media</dc:subject>
  <dc:creator>Dru Rose</dc:creator>
  <cp:lastModifiedBy>Dru Rose</cp:lastModifiedBy>
  <cp:revision>2</cp:revision>
  <cp:lastPrinted>2012-11-01T22:15:00Z</cp:lastPrinted>
  <dcterms:created xsi:type="dcterms:W3CDTF">2013-07-02T10:52:00Z</dcterms:created>
  <dcterms:modified xsi:type="dcterms:W3CDTF">2013-07-02T10:52:00Z</dcterms:modified>
</cp:coreProperties>
</file>